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C140C" w14:textId="77777777" w:rsidR="00395550" w:rsidRDefault="00395550" w:rsidP="004B7E44">
      <w:bookmarkStart w:id="0" w:name="_GoBack"/>
      <w:bookmarkEnd w:id="0"/>
    </w:p>
    <w:p w14:paraId="0644975B" w14:textId="6EB9621D" w:rsidR="00395550" w:rsidRPr="00F53474" w:rsidRDefault="00C078AE">
      <w:pPr>
        <w:spacing w:after="200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5E373" wp14:editId="269E9796">
                <wp:simplePos x="0" y="0"/>
                <wp:positionH relativeFrom="column">
                  <wp:posOffset>135583</wp:posOffset>
                </wp:positionH>
                <wp:positionV relativeFrom="paragraph">
                  <wp:posOffset>115701</wp:posOffset>
                </wp:positionV>
                <wp:extent cx="6038194" cy="6952593"/>
                <wp:effectExtent l="0" t="0" r="127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194" cy="6952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E046" w14:textId="77777777" w:rsidR="00C078AE" w:rsidRPr="00E93A1A" w:rsidRDefault="00C078AE" w:rsidP="00C078AE">
                            <w:pPr>
                              <w:spacing w:after="200"/>
                              <w:rPr>
                                <w:color w:val="auto"/>
                                <w:u w:val="single"/>
                              </w:rPr>
                            </w:pPr>
                            <w:r w:rsidRPr="00E93A1A">
                              <w:rPr>
                                <w:color w:val="auto"/>
                                <w:u w:val="single"/>
                              </w:rPr>
                              <w:br w:type="page"/>
                              <w:t>Marketing Consulting Proposal Template</w:t>
                            </w:r>
                          </w:p>
                          <w:p w14:paraId="73DC21F7" w14:textId="0E0E3418" w:rsidR="00C078AE" w:rsidRDefault="00C078AE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39898EB5" w14:textId="730FA35C" w:rsidR="00023B1F" w:rsidRDefault="00402379" w:rsidP="00023B1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Thank you for downloading this</w:t>
                            </w:r>
                            <w:r w:rsidR="00023B1F">
                              <w:rPr>
                                <w:color w:val="auto"/>
                              </w:rPr>
                              <w:t xml:space="preserve"> </w:t>
                            </w:r>
                            <w:r w:rsidR="00493F2A">
                              <w:rPr>
                                <w:color w:val="auto"/>
                              </w:rPr>
                              <w:t>sample propo</w:t>
                            </w:r>
                            <w:r w:rsidR="00274457">
                              <w:rPr>
                                <w:color w:val="auto"/>
                              </w:rPr>
                              <w:t>sal</w:t>
                            </w:r>
                            <w:r w:rsidR="00493F2A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template from CoSchedule.</w:t>
                            </w:r>
                            <w:r w:rsidR="00CF0CF5">
                              <w:rPr>
                                <w:color w:val="auto"/>
                              </w:rPr>
                              <w:t xml:space="preserve"> You can c</w:t>
                            </w:r>
                            <w:r w:rsidR="00023B1F">
                              <w:rPr>
                                <w:color w:val="auto"/>
                              </w:rPr>
                              <w:t xml:space="preserve">ustomize </w:t>
                            </w:r>
                            <w:r w:rsidR="00493F2A">
                              <w:rPr>
                                <w:color w:val="auto"/>
                              </w:rPr>
                              <w:t>it</w:t>
                            </w:r>
                            <w:r w:rsidR="00023B1F">
                              <w:rPr>
                                <w:color w:val="auto"/>
                              </w:rPr>
                              <w:t xml:space="preserve"> to land more clients in your marketing consulting </w:t>
                            </w:r>
                            <w:r w:rsidR="00C05792">
                              <w:rPr>
                                <w:color w:val="auto"/>
                              </w:rPr>
                              <w:t>business</w:t>
                            </w:r>
                            <w:r w:rsidR="00023B1F">
                              <w:rPr>
                                <w:color w:val="auto"/>
                              </w:rPr>
                              <w:t xml:space="preserve">. </w:t>
                            </w:r>
                          </w:p>
                          <w:p w14:paraId="324277E3" w14:textId="77777777" w:rsidR="00023B1F" w:rsidRDefault="00023B1F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51F13896" w14:textId="53759B27" w:rsidR="00402379" w:rsidRDefault="00023B1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Instructions and example text are included in this template.</w:t>
                            </w:r>
                          </w:p>
                          <w:p w14:paraId="5861634C" w14:textId="2B2B4443" w:rsidR="001F6C2E" w:rsidRDefault="001F6C2E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1E1D4C06" w14:textId="47D26915" w:rsidR="001F6C2E" w:rsidRDefault="001F6C2E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Instructions</w:t>
                            </w:r>
                            <w:r w:rsidR="00E50671">
                              <w:rPr>
                                <w:color w:val="auto"/>
                              </w:rPr>
                              <w:t xml:space="preserve"> </w:t>
                            </w:r>
                            <w:r w:rsidR="00CF0CF5">
                              <w:rPr>
                                <w:color w:val="auto"/>
                              </w:rPr>
                              <w:t xml:space="preserve">are included </w:t>
                            </w:r>
                            <w:r w:rsidR="00E30133">
                              <w:rPr>
                                <w:color w:val="auto"/>
                              </w:rPr>
                              <w:t>in a grey box</w:t>
                            </w:r>
                            <w:r w:rsidR="00686C8C">
                              <w:rPr>
                                <w:color w:val="auto"/>
                              </w:rPr>
                              <w:t>, like this one:</w:t>
                            </w:r>
                          </w:p>
                          <w:p w14:paraId="649E27F5" w14:textId="0B5973D1" w:rsidR="00686C8C" w:rsidRDefault="00686C8C">
                            <w:pPr>
                              <w:rPr>
                                <w:color w:val="auto"/>
                                <w:shd w:val="clear" w:color="auto" w:fill="E6E7E8" w:themeFill="background2"/>
                              </w:rPr>
                            </w:pPr>
                            <w:r w:rsidRPr="00686C8C">
                              <w:rPr>
                                <w:color w:val="auto"/>
                                <w:shd w:val="clear" w:color="auto" w:fill="E6E7E8" w:themeFill="background2"/>
                              </w:rPr>
                              <w:t>Here are some instructions about how to use this section of the template</w:t>
                            </w:r>
                          </w:p>
                          <w:p w14:paraId="01BCC297" w14:textId="4181CE08" w:rsidR="00402379" w:rsidRDefault="00402379">
                            <w:pPr>
                              <w:rPr>
                                <w:color w:val="auto"/>
                                <w:shd w:val="clear" w:color="auto" w:fill="E6E7E8" w:themeFill="background2"/>
                              </w:rPr>
                            </w:pPr>
                          </w:p>
                          <w:p w14:paraId="1CFA6220" w14:textId="49455B77" w:rsidR="00CF0CF5" w:rsidRDefault="00CF0CF5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Example text can be found in each section in regular writing.</w:t>
                            </w:r>
                          </w:p>
                          <w:p w14:paraId="04D2B5D5" w14:textId="22965870" w:rsidR="00CF0CF5" w:rsidRDefault="00CF0CF5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7CCB9308" w14:textId="3DE1AC89" w:rsidR="00CF0CF5" w:rsidRDefault="00CF0CF5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Make sure to fill in your company name and your client’s name where appropriate. </w:t>
                            </w:r>
                          </w:p>
                          <w:p w14:paraId="15A4C9E8" w14:textId="2467D58A" w:rsidR="00CF0CF5" w:rsidRDefault="00CF0CF5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3E77DC50" w14:textId="671300F0" w:rsidR="00F162EF" w:rsidRDefault="00F162E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Also, be sure to delete this page before sending off your template.</w:t>
                            </w:r>
                          </w:p>
                          <w:p w14:paraId="5F17D286" w14:textId="77777777" w:rsidR="00F162EF" w:rsidRDefault="00F162EF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24EFEF1E" w14:textId="3D474BAD" w:rsidR="00CF0CF5" w:rsidRDefault="00CF0CF5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Happy Consulting!</w:t>
                            </w:r>
                          </w:p>
                          <w:p w14:paraId="732F0FA6" w14:textId="3605851E" w:rsidR="00F162EF" w:rsidRDefault="00F162EF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0CD0A864" w14:textId="68F65356" w:rsidR="00910A27" w:rsidRDefault="00910A2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P.S. Because we recommend sending a contract separate from the proposal, we did not include a “Terms and Conditions” section</w:t>
                            </w:r>
                            <w:r w:rsidR="00FE22E0">
                              <w:rPr>
                                <w:color w:val="auto"/>
                              </w:rPr>
                              <w:t xml:space="preserve"> at the end</w:t>
                            </w:r>
                            <w:r>
                              <w:rPr>
                                <w:color w:val="auto"/>
                              </w:rPr>
                              <w:t xml:space="preserve">. </w:t>
                            </w:r>
                            <w:r w:rsidR="00FE22E0">
                              <w:rPr>
                                <w:color w:val="auto"/>
                              </w:rPr>
                              <w:t xml:space="preserve">Add that section in as you see fit. </w:t>
                            </w:r>
                          </w:p>
                          <w:p w14:paraId="75D7F797" w14:textId="02DAF14D" w:rsidR="00F162EF" w:rsidRPr="00C078AE" w:rsidRDefault="00F162EF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F5E37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.7pt;margin-top:9.1pt;width:475.45pt;height:54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" fillcolor="white [3201]" stroked="f" strokeweight=".5pt">
                <v:textbox>
                  <w:txbxContent>
                    <w:p w14:paraId="43EAE046" w14:textId="77777777" w:rsidR="00C078AE" w:rsidRPr="00E93A1A" w:rsidRDefault="00C078AE" w:rsidP="00C078AE">
                      <w:pPr>
                        <w:spacing w:after="200"/>
                        <w:rPr>
                          <w:color w:val="auto"/>
                          <w:u w:val="single"/>
                        </w:rPr>
                      </w:pPr>
                      <w:r w:rsidRPr="00E93A1A">
                        <w:rPr>
                          <w:color w:val="auto"/>
                          <w:u w:val="single"/>
                        </w:rPr>
                        <w:br w:type="page"/>
                        <w:t>Marketing Consulting Proposal Template</w:t>
                      </w:r>
                    </w:p>
                    <w:p w14:paraId="73DC21F7" w14:textId="0E0E3418" w:rsidR="00C078AE" w:rsidRDefault="00C078AE">
                      <w:pPr>
                        <w:rPr>
                          <w:color w:val="auto"/>
                        </w:rPr>
                      </w:pPr>
                    </w:p>
                    <w:p w14:paraId="39898EB5" w14:textId="730FA35C" w:rsidR="00023B1F" w:rsidRDefault="00402379" w:rsidP="00023B1F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Thank you for downloading this</w:t>
                      </w:r>
                      <w:r w:rsidR="00023B1F">
                        <w:rPr>
                          <w:color w:val="auto"/>
                        </w:rPr>
                        <w:t xml:space="preserve"> </w:t>
                      </w:r>
                      <w:r w:rsidR="00493F2A">
                        <w:rPr>
                          <w:color w:val="auto"/>
                        </w:rPr>
                        <w:t>sample propo</w:t>
                      </w:r>
                      <w:r w:rsidR="00274457">
                        <w:rPr>
                          <w:color w:val="auto"/>
                        </w:rPr>
                        <w:t>sal</w:t>
                      </w:r>
                      <w:r w:rsidR="00493F2A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template from CoSchedule.</w:t>
                      </w:r>
                      <w:r w:rsidR="00CF0CF5">
                        <w:rPr>
                          <w:color w:val="auto"/>
                        </w:rPr>
                        <w:t xml:space="preserve"> You can c</w:t>
                      </w:r>
                      <w:r w:rsidR="00023B1F">
                        <w:rPr>
                          <w:color w:val="auto"/>
                        </w:rPr>
                        <w:t xml:space="preserve">ustomize </w:t>
                      </w:r>
                      <w:r w:rsidR="00493F2A">
                        <w:rPr>
                          <w:color w:val="auto"/>
                        </w:rPr>
                        <w:t>it</w:t>
                      </w:r>
                      <w:r w:rsidR="00023B1F">
                        <w:rPr>
                          <w:color w:val="auto"/>
                        </w:rPr>
                        <w:t xml:space="preserve"> to land more clients in your marketing consulting </w:t>
                      </w:r>
                      <w:r w:rsidR="00C05792">
                        <w:rPr>
                          <w:color w:val="auto"/>
                        </w:rPr>
                        <w:t>business</w:t>
                      </w:r>
                      <w:r w:rsidR="00023B1F">
                        <w:rPr>
                          <w:color w:val="auto"/>
                        </w:rPr>
                        <w:t xml:space="preserve">. </w:t>
                      </w:r>
                    </w:p>
                    <w:p w14:paraId="324277E3" w14:textId="77777777" w:rsidR="00023B1F" w:rsidRDefault="00023B1F">
                      <w:pPr>
                        <w:rPr>
                          <w:color w:val="auto"/>
                        </w:rPr>
                      </w:pPr>
                    </w:p>
                    <w:p w14:paraId="51F13896" w14:textId="53759B27" w:rsidR="00402379" w:rsidRDefault="00023B1F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Instructions and example text are included in this template.</w:t>
                      </w:r>
                    </w:p>
                    <w:p w14:paraId="5861634C" w14:textId="2B2B4443" w:rsidR="001F6C2E" w:rsidRDefault="001F6C2E">
                      <w:pPr>
                        <w:rPr>
                          <w:color w:val="auto"/>
                        </w:rPr>
                      </w:pPr>
                    </w:p>
                    <w:p w14:paraId="1E1D4C06" w14:textId="47D26915" w:rsidR="001F6C2E" w:rsidRDefault="001F6C2E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Instructions</w:t>
                      </w:r>
                      <w:r w:rsidR="00E50671">
                        <w:rPr>
                          <w:color w:val="auto"/>
                        </w:rPr>
                        <w:t xml:space="preserve"> </w:t>
                      </w:r>
                      <w:r w:rsidR="00CF0CF5">
                        <w:rPr>
                          <w:color w:val="auto"/>
                        </w:rPr>
                        <w:t xml:space="preserve">are included </w:t>
                      </w:r>
                      <w:r w:rsidR="00E30133">
                        <w:rPr>
                          <w:color w:val="auto"/>
                        </w:rPr>
                        <w:t>in a grey box</w:t>
                      </w:r>
                      <w:r w:rsidR="00686C8C">
                        <w:rPr>
                          <w:color w:val="auto"/>
                        </w:rPr>
                        <w:t>, like this one:</w:t>
                      </w:r>
                    </w:p>
                    <w:p w14:paraId="649E27F5" w14:textId="0B5973D1" w:rsidR="00686C8C" w:rsidRDefault="00686C8C">
                      <w:pPr>
                        <w:rPr>
                          <w:color w:val="auto"/>
                          <w:shd w:val="clear" w:color="auto" w:fill="E6E7E8" w:themeFill="background2"/>
                        </w:rPr>
                      </w:pPr>
                      <w:r w:rsidRPr="00686C8C">
                        <w:rPr>
                          <w:color w:val="auto"/>
                          <w:shd w:val="clear" w:color="auto" w:fill="E6E7E8" w:themeFill="background2"/>
                        </w:rPr>
                        <w:t>Here are some instructions about how to use this section of the template</w:t>
                      </w:r>
                    </w:p>
                    <w:p w14:paraId="01BCC297" w14:textId="4181CE08" w:rsidR="00402379" w:rsidRDefault="00402379">
                      <w:pPr>
                        <w:rPr>
                          <w:color w:val="auto"/>
                          <w:shd w:val="clear" w:color="auto" w:fill="E6E7E8" w:themeFill="background2"/>
                        </w:rPr>
                      </w:pPr>
                    </w:p>
                    <w:p w14:paraId="1CFA6220" w14:textId="49455B77" w:rsidR="00CF0CF5" w:rsidRDefault="00CF0CF5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Example text can be found in each section in regular writing.</w:t>
                      </w:r>
                    </w:p>
                    <w:p w14:paraId="04D2B5D5" w14:textId="22965870" w:rsidR="00CF0CF5" w:rsidRDefault="00CF0CF5">
                      <w:pPr>
                        <w:rPr>
                          <w:color w:val="auto"/>
                        </w:rPr>
                      </w:pPr>
                    </w:p>
                    <w:p w14:paraId="7CCB9308" w14:textId="3DE1AC89" w:rsidR="00CF0CF5" w:rsidRDefault="00CF0CF5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Make sure to fill in your company name and your client’s name where appropriate. </w:t>
                      </w:r>
                    </w:p>
                    <w:p w14:paraId="15A4C9E8" w14:textId="2467D58A" w:rsidR="00CF0CF5" w:rsidRDefault="00CF0CF5">
                      <w:pPr>
                        <w:rPr>
                          <w:color w:val="auto"/>
                        </w:rPr>
                      </w:pPr>
                    </w:p>
                    <w:p w14:paraId="3E77DC50" w14:textId="671300F0" w:rsidR="00F162EF" w:rsidRDefault="00F162EF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Also, be sure to delete this page before sending off your template.</w:t>
                      </w:r>
                    </w:p>
                    <w:p w14:paraId="5F17D286" w14:textId="77777777" w:rsidR="00F162EF" w:rsidRDefault="00F162EF">
                      <w:pPr>
                        <w:rPr>
                          <w:color w:val="auto"/>
                        </w:rPr>
                      </w:pPr>
                    </w:p>
                    <w:p w14:paraId="24EFEF1E" w14:textId="3D474BAD" w:rsidR="00CF0CF5" w:rsidRDefault="00CF0CF5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Happy Consulting!</w:t>
                      </w:r>
                    </w:p>
                    <w:p w14:paraId="732F0FA6" w14:textId="3605851E" w:rsidR="00F162EF" w:rsidRDefault="00F162EF">
                      <w:pPr>
                        <w:rPr>
                          <w:color w:val="auto"/>
                        </w:rPr>
                      </w:pPr>
                    </w:p>
                    <w:p w14:paraId="0CD0A864" w14:textId="68F65356" w:rsidR="00910A27" w:rsidRDefault="00910A27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P.S. Because we recommend sending a contract separate from the proposal, we did not include a “Terms and Conditions” section</w:t>
                      </w:r>
                      <w:r w:rsidR="00FE22E0">
                        <w:rPr>
                          <w:color w:val="auto"/>
                        </w:rPr>
                        <w:t xml:space="preserve"> at the end</w:t>
                      </w:r>
                      <w:r>
                        <w:rPr>
                          <w:color w:val="auto"/>
                        </w:rPr>
                        <w:t xml:space="preserve">. </w:t>
                      </w:r>
                      <w:r w:rsidR="00FE22E0">
                        <w:rPr>
                          <w:color w:val="auto"/>
                        </w:rPr>
                        <w:t xml:space="preserve">Add that section in as you see fit. </w:t>
                      </w:r>
                    </w:p>
                    <w:p w14:paraId="75D7F797" w14:textId="02DAF14D" w:rsidR="00F162EF" w:rsidRPr="00C078AE" w:rsidRDefault="00F162EF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5550">
        <w:br w:type="page"/>
      </w:r>
    </w:p>
    <w:p w14:paraId="67FD71AE" w14:textId="6C998047" w:rsidR="004B7E44" w:rsidRDefault="004B7E44" w:rsidP="004B7E44"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6B16B2FE" wp14:editId="6D7BC4E1">
            <wp:simplePos x="0" y="0"/>
            <wp:positionH relativeFrom="column">
              <wp:posOffset>-719276</wp:posOffset>
            </wp:positionH>
            <wp:positionV relativeFrom="page">
              <wp:posOffset>18415</wp:posOffset>
            </wp:positionV>
            <wp:extent cx="7740015" cy="10015220"/>
            <wp:effectExtent l="0" t="0" r="0" b="508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01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7AC">
        <w:rPr>
          <w:noProof/>
        </w:rPr>
        <w:drawing>
          <wp:anchor distT="0" distB="0" distL="114300" distR="114300" simplePos="0" relativeHeight="251660800" behindDoc="0" locked="0" layoutInCell="1" allowOverlap="1" wp14:anchorId="06120148" wp14:editId="16BA5E0D">
            <wp:simplePos x="0" y="0"/>
            <wp:positionH relativeFrom="column">
              <wp:posOffset>-97155</wp:posOffset>
            </wp:positionH>
            <wp:positionV relativeFrom="paragraph">
              <wp:posOffset>8042275</wp:posOffset>
            </wp:positionV>
            <wp:extent cx="1574752" cy="683600"/>
            <wp:effectExtent l="0" t="0" r="0" b="2540"/>
            <wp:wrapNone/>
            <wp:docPr id="12" name="Graphic 201" descr="logo-placeholder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752" cy="6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721" w:tblpY="22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395550" w14:paraId="154C08C4" w14:textId="77777777" w:rsidTr="00395550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07894051" w14:textId="77777777" w:rsidR="00395550" w:rsidRDefault="00395550" w:rsidP="00395550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33BB22" wp14:editId="5D6453B0">
                      <wp:extent cx="5351227" cy="2297927"/>
                      <wp:effectExtent l="0" t="0" r="0" b="762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51227" cy="22979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44EF8B" w14:textId="77777777" w:rsidR="00BD1482" w:rsidRDefault="00395550" w:rsidP="00395550">
                                  <w:pPr>
                                    <w:pStyle w:val="Title"/>
                                  </w:pPr>
                                  <w:r>
                                    <w:t xml:space="preserve">Marketing </w:t>
                                  </w:r>
                                  <w:r w:rsidR="00BD1482">
                                    <w:t>Consulting</w:t>
                                  </w:r>
                                </w:p>
                                <w:p w14:paraId="557ADC17" w14:textId="1F6D46E1" w:rsidR="00395550" w:rsidRPr="004B7E44" w:rsidRDefault="00395550" w:rsidP="00395550">
                                  <w:pPr>
                                    <w:pStyle w:val="Title"/>
                                  </w:pPr>
                                  <w:r w:rsidRPr="004B7E44">
                                    <w:t xml:space="preserve">PROPOSAL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33BB22" id="Text Box 8" o:spid="_x0000_s1027" type="#_x0000_t202" style="width:421.35pt;height:18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" filled="f" stroked="f" strokeweight=".5pt">
                      <v:textbox>
                        <w:txbxContent>
                          <w:p w14:paraId="3E44EF8B" w14:textId="77777777" w:rsidR="00BD1482" w:rsidRDefault="00395550" w:rsidP="00395550">
                            <w:pPr>
                              <w:pStyle w:val="Title"/>
                            </w:pPr>
                            <w:r>
                              <w:t xml:space="preserve">Marketing </w:t>
                            </w:r>
                            <w:r w:rsidR="00BD1482">
                              <w:t>Consulting</w:t>
                            </w:r>
                          </w:p>
                          <w:p w14:paraId="557ADC17" w14:textId="1F6D46E1" w:rsidR="00395550" w:rsidRPr="004B7E44" w:rsidRDefault="00395550" w:rsidP="00395550">
                            <w:pPr>
                              <w:pStyle w:val="Title"/>
                            </w:pPr>
                            <w:r w:rsidRPr="004B7E44">
                              <w:t xml:space="preserve">PROPOSAL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77519F9" w14:textId="77777777" w:rsidR="00395550" w:rsidRDefault="00395550" w:rsidP="00395550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30F86A" wp14:editId="21B6E343">
                      <wp:extent cx="785611" cy="0"/>
                      <wp:effectExtent l="0" t="38100" r="52705" b="3810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41457BE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2272484A" w14:textId="77777777" w:rsidR="00395550" w:rsidRDefault="00395550" w:rsidP="00395550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0393DD0" wp14:editId="2F04F814">
                      <wp:extent cx="5138670" cy="746975"/>
                      <wp:effectExtent l="0" t="0" r="0" b="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5A4561" w14:textId="77777777" w:rsidR="00395550" w:rsidRPr="004B7E44" w:rsidRDefault="00395550" w:rsidP="00395550">
                                  <w:pPr>
                                    <w:pStyle w:val="Subtitle"/>
                                  </w:pPr>
                                  <w:r w:rsidRPr="004B7E44">
                                    <w:t>subtitle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393DD0" id="Text Box 3" o:spid="_x0000_s1028" type="#_x0000_t202" style="width:404.6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" filled="f" stroked="f" strokeweight=".5pt">
                      <v:textbox>
                        <w:txbxContent>
                          <w:p w14:paraId="655A4561" w14:textId="77777777" w:rsidR="00395550" w:rsidRPr="004B7E44" w:rsidRDefault="00395550" w:rsidP="00395550">
                            <w:pPr>
                              <w:pStyle w:val="Subtitle"/>
                            </w:pPr>
                            <w:r w:rsidRPr="004B7E44">
                              <w:t>subtitle text here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95550" w14:paraId="01F68407" w14:textId="77777777" w:rsidTr="00395550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8FE6D" w14:textId="77777777" w:rsidR="00395550" w:rsidRDefault="00395550" w:rsidP="0039555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CADF4DA" wp14:editId="68973266">
                      <wp:extent cx="2842054" cy="469557"/>
                      <wp:effectExtent l="0" t="0" r="0" b="698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249113" w14:textId="77777777" w:rsidR="00395550" w:rsidRPr="004B7E44" w:rsidRDefault="00395550" w:rsidP="00395550">
                                  <w:pPr>
                                    <w:pStyle w:val="Heading1"/>
                                  </w:pPr>
                                  <w:bookmarkStart w:id="1" w:name="_Toc501102093"/>
                                  <w:r w:rsidRPr="004B7E44">
                                    <w:t>Company Name</w:t>
                                  </w:r>
                                  <w:bookmarkEnd w:id="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ADF4DA" id="Text Box 6" o:spid="_x0000_s1029" type="#_x0000_t202" style="width:223.8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" filled="f" stroked="f" strokeweight=".5pt">
                      <v:textbox>
                        <w:txbxContent>
                          <w:p w14:paraId="53249113" w14:textId="77777777" w:rsidR="00395550" w:rsidRPr="004B7E44" w:rsidRDefault="00395550" w:rsidP="00395550">
                            <w:pPr>
                              <w:pStyle w:val="Heading1"/>
                            </w:pPr>
                            <w:bookmarkStart w:id="1" w:name="_Toc501102093"/>
                            <w:r w:rsidRPr="004B7E44">
                              <w:t>Company Name</w:t>
                            </w:r>
                            <w:bookmarkEnd w:id="1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B45706C" w14:textId="77777777" w:rsidR="00395550" w:rsidRDefault="00395550" w:rsidP="0039555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B755FC7" wp14:editId="30E81E46">
                      <wp:extent cx="2524259" cy="605155"/>
                      <wp:effectExtent l="0" t="0" r="0" b="4445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25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DE62E4" w14:textId="77777777" w:rsidR="00395550" w:rsidRPr="004B7E44" w:rsidRDefault="00395550" w:rsidP="00395550">
                                  <w:r w:rsidRPr="004B7E44">
                                    <w:t>Street Address</w:t>
                                  </w:r>
                                </w:p>
                                <w:p w14:paraId="3A848844" w14:textId="77777777" w:rsidR="00395550" w:rsidRPr="004B7E44" w:rsidRDefault="00395550" w:rsidP="00395550">
                                  <w:r w:rsidRPr="004B7E44">
                                    <w:t>City, ST ZIP Code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755FC7" id="Text Box 7" o:spid="_x0000_s1030" type="#_x0000_t202" style="width:198.7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" filled="f" stroked="f" strokeweight=".5pt">
                      <v:textbox>
                        <w:txbxContent>
                          <w:p w14:paraId="3CDE62E4" w14:textId="77777777" w:rsidR="00395550" w:rsidRPr="004B7E44" w:rsidRDefault="00395550" w:rsidP="00395550">
                            <w:r w:rsidRPr="004B7E44">
                              <w:t>Street Address</w:t>
                            </w:r>
                          </w:p>
                          <w:p w14:paraId="3A848844" w14:textId="77777777" w:rsidR="00395550" w:rsidRPr="004B7E44" w:rsidRDefault="00395550" w:rsidP="00395550">
                            <w:r w:rsidRPr="004B7E44">
                              <w:t>City, ST ZIP Code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3DE3A1F" wp14:editId="0F68972C">
                      <wp:extent cx="2215166" cy="605155"/>
                      <wp:effectExtent l="0" t="0" r="0" b="4445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166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6C5E77" w14:textId="77777777" w:rsidR="00395550" w:rsidRDefault="00395550" w:rsidP="00395550">
                                  <w:r>
                                    <w:t>Phone</w:t>
                                  </w:r>
                                </w:p>
                                <w:p w14:paraId="1D70B2D4" w14:textId="77777777" w:rsidR="00395550" w:rsidRPr="004B7E44" w:rsidRDefault="00395550" w:rsidP="00395550">
                                  <w:r>
                                    <w:t>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DE3A1F" id="Text Box 10" o:spid="_x0000_s1031" type="#_x0000_t202" style="width:174.4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" filled="f" stroked="f" strokeweight=".5pt">
                      <v:textbox>
                        <w:txbxContent>
                          <w:p w14:paraId="096C5E77" w14:textId="77777777" w:rsidR="00395550" w:rsidRDefault="00395550" w:rsidP="00395550">
                            <w:r>
                              <w:t>Phone</w:t>
                            </w:r>
                          </w:p>
                          <w:p w14:paraId="1D70B2D4" w14:textId="77777777" w:rsidR="00395550" w:rsidRPr="004B7E44" w:rsidRDefault="00395550" w:rsidP="00395550">
                            <w:r>
                              <w:t>Email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0FF060B" w14:textId="57DB1A54" w:rsidR="004B7E44" w:rsidRPr="00BD1482" w:rsidRDefault="00FE22E0">
      <w:pPr>
        <w:spacing w:after="20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27BEC58" wp14:editId="792721BA">
                <wp:simplePos x="0" y="0"/>
                <wp:positionH relativeFrom="column">
                  <wp:posOffset>-731520</wp:posOffset>
                </wp:positionH>
                <wp:positionV relativeFrom="page">
                  <wp:posOffset>2054431</wp:posOffset>
                </wp:positionV>
                <wp:extent cx="6863938" cy="6388925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938" cy="6388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C3291" id="Rectangle 2" o:spid="_x0000_s1026" alt="colored rectangle" style="position:absolute;margin-left:-57.6pt;margin-top:161.75pt;width:540.45pt;height:50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" fillcolor="#a4063e [3204]" stroked="f" strokeweight="2pt">
                <w10:wrap anchory="page"/>
              </v:rect>
            </w:pict>
          </mc:Fallback>
        </mc:AlternateContent>
      </w:r>
      <w:r w:rsidR="004B7E44" w:rsidRPr="00BD1482">
        <w:rPr>
          <w:b/>
          <w:bCs/>
        </w:rPr>
        <w:br w:type="page"/>
      </w:r>
    </w:p>
    <w:p w14:paraId="529781B4" w14:textId="77777777" w:rsidR="004B7E44" w:rsidRDefault="00AF74B4" w:rsidP="004B7E44">
      <w:pPr>
        <w:pStyle w:val="Heading2"/>
        <w:spacing w:after="500"/>
      </w:pPr>
      <w:sdt>
        <w:sdtPr>
          <w:alias w:val="Company"/>
          <w:tag w:val="Company"/>
          <w:id w:val="441245393"/>
          <w:placeholder>
            <w:docPart w:val="972A8E5BD02641DDA9345E91B3AA4769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EndPr/>
        <w:sdtContent>
          <w:r w:rsidR="004B7E44" w:rsidRPr="004B7E44">
            <w:t>Company Name</w:t>
          </w:r>
        </w:sdtContent>
      </w:sdt>
      <w:r w:rsidR="004B7E44" w:rsidRPr="004B7E44">
        <w:t xml:space="preserve"> </w:t>
      </w:r>
      <w:sdt>
        <w:sdtPr>
          <w:id w:val="-1965573505"/>
          <w:placeholder>
            <w:docPart w:val="0F59BC7BFC5C401C96347A6614A465D5"/>
          </w:placeholder>
          <w:temporary/>
          <w:showingPlcHdr/>
          <w15:appearance w15:val="hidden"/>
        </w:sdtPr>
        <w:sdtEndPr/>
        <w:sdtContent>
          <w:r w:rsidR="004B7E44" w:rsidRPr="004B7E44">
            <w:t>Marketing Plan</w:t>
          </w:r>
        </w:sdtContent>
      </w:sdt>
    </w:p>
    <w:p w14:paraId="3612104A" w14:textId="3B44E5DD" w:rsidR="00EC04DF" w:rsidRDefault="00EC04DF" w:rsidP="00EC04DF">
      <w:pPr>
        <w:rPr>
          <w:color w:val="auto"/>
        </w:rPr>
      </w:pPr>
      <w:r>
        <w:rPr>
          <w:color w:val="auto"/>
        </w:rPr>
        <w:t xml:space="preserve">During our previous </w:t>
      </w:r>
      <w:r w:rsidR="00C05792">
        <w:rPr>
          <w:color w:val="auto"/>
        </w:rPr>
        <w:t>correspondence</w:t>
      </w:r>
      <w:r>
        <w:rPr>
          <w:color w:val="auto"/>
        </w:rPr>
        <w:t xml:space="preserve">, </w:t>
      </w:r>
      <w:r w:rsidRPr="0041259C">
        <w:rPr>
          <w:color w:val="auto"/>
        </w:rPr>
        <w:t xml:space="preserve">we established that in order for </w:t>
      </w:r>
      <w:r w:rsidR="00B30EC9">
        <w:rPr>
          <w:color w:val="auto"/>
        </w:rPr>
        <w:t>{</w:t>
      </w:r>
      <w:r w:rsidR="00CA38B0">
        <w:rPr>
          <w:color w:val="auto"/>
        </w:rPr>
        <w:t xml:space="preserve">company name} </w:t>
      </w:r>
      <w:r w:rsidRPr="0041259C">
        <w:rPr>
          <w:color w:val="auto"/>
        </w:rPr>
        <w:t>to feel this arrangement was successful, you’d need to</w:t>
      </w:r>
      <w:r>
        <w:rPr>
          <w:color w:val="auto"/>
        </w:rPr>
        <w:t xml:space="preserve"> </w:t>
      </w:r>
      <w:r w:rsidRPr="001512F6">
        <w:rPr>
          <w:color w:val="auto"/>
          <w:highlight w:val="lightGray"/>
        </w:rPr>
        <w:t>[state</w:t>
      </w:r>
      <w:r w:rsidR="00A364FB">
        <w:rPr>
          <w:color w:val="auto"/>
          <w:highlight w:val="lightGray"/>
        </w:rPr>
        <w:t xml:space="preserve"> </w:t>
      </w:r>
      <w:r w:rsidRPr="001512F6">
        <w:rPr>
          <w:color w:val="auto"/>
          <w:highlight w:val="lightGray"/>
        </w:rPr>
        <w:t>client goal]</w:t>
      </w:r>
      <w:r>
        <w:rPr>
          <w:color w:val="auto"/>
        </w:rPr>
        <w:t>.</w:t>
      </w:r>
    </w:p>
    <w:p w14:paraId="1FAFAC0B" w14:textId="77777777" w:rsidR="00DD43D3" w:rsidRDefault="00DD43D3" w:rsidP="00DD43D3">
      <w:pPr>
        <w:rPr>
          <w:color w:val="auto"/>
        </w:rPr>
      </w:pPr>
    </w:p>
    <w:p w14:paraId="4F7AD4DB" w14:textId="74E2DBF9" w:rsidR="00DD43D3" w:rsidRPr="000905C4" w:rsidRDefault="00DD43D3" w:rsidP="00DD43D3">
      <w:pPr>
        <w:rPr>
          <w:color w:val="auto"/>
          <w:highlight w:val="lightGray"/>
        </w:rPr>
      </w:pPr>
      <w:r w:rsidRPr="00DD43D3">
        <w:rPr>
          <w:color w:val="auto"/>
        </w:rPr>
        <w:t>The</w:t>
      </w:r>
      <w:r>
        <w:rPr>
          <w:color w:val="auto"/>
        </w:rPr>
        <w:t xml:space="preserve">refore, the </w:t>
      </w:r>
      <w:r w:rsidRPr="00DD43D3">
        <w:rPr>
          <w:color w:val="auto"/>
        </w:rPr>
        <w:t>mission is</w:t>
      </w:r>
      <w:r>
        <w:rPr>
          <w:color w:val="auto"/>
        </w:rPr>
        <w:t xml:space="preserve"> to </w:t>
      </w:r>
      <w:r w:rsidR="008945FB" w:rsidRPr="000905C4">
        <w:rPr>
          <w:color w:val="auto"/>
          <w:highlight w:val="lightGray"/>
        </w:rPr>
        <w:t xml:space="preserve">[restate client goal </w:t>
      </w:r>
      <w:r w:rsidR="00050FF1" w:rsidRPr="000905C4">
        <w:rPr>
          <w:color w:val="auto"/>
          <w:highlight w:val="lightGray"/>
        </w:rPr>
        <w:t>in very specific, tangible terms.</w:t>
      </w:r>
    </w:p>
    <w:p w14:paraId="3644B0AC" w14:textId="4BC21EE7" w:rsidR="00DD43D3" w:rsidRPr="00DD43D3" w:rsidRDefault="000905C4" w:rsidP="00DD43D3">
      <w:pPr>
        <w:rPr>
          <w:color w:val="auto"/>
        </w:rPr>
      </w:pPr>
      <w:r>
        <w:rPr>
          <w:color w:val="auto"/>
          <w:highlight w:val="lightGray"/>
        </w:rPr>
        <w:t>e</w:t>
      </w:r>
      <w:r w:rsidR="00050FF1" w:rsidRPr="000905C4">
        <w:rPr>
          <w:color w:val="auto"/>
          <w:highlight w:val="lightGray"/>
        </w:rPr>
        <w:t>x. Double your sales volume</w:t>
      </w:r>
      <w:r w:rsidR="00DD43D3" w:rsidRPr="000905C4">
        <w:rPr>
          <w:color w:val="auto"/>
          <w:highlight w:val="lightGray"/>
        </w:rPr>
        <w:t xml:space="preserve"> in the next </w:t>
      </w:r>
      <w:r w:rsidR="00050FF1" w:rsidRPr="000905C4">
        <w:rPr>
          <w:color w:val="auto"/>
          <w:highlight w:val="lightGray"/>
        </w:rPr>
        <w:t>18</w:t>
      </w:r>
      <w:r w:rsidR="00DD43D3" w:rsidRPr="000905C4">
        <w:rPr>
          <w:color w:val="auto"/>
          <w:highlight w:val="lightGray"/>
        </w:rPr>
        <w:t xml:space="preserve"> months.</w:t>
      </w:r>
      <w:r w:rsidRPr="000905C4">
        <w:rPr>
          <w:color w:val="auto"/>
          <w:highlight w:val="lightGray"/>
        </w:rPr>
        <w:t>]</w:t>
      </w:r>
    </w:p>
    <w:p w14:paraId="19992478" w14:textId="2318C59F" w:rsidR="00EC04DF" w:rsidRDefault="00EC04DF" w:rsidP="004B7E44">
      <w:pPr>
        <w:pStyle w:val="Heading3"/>
        <w:rPr>
          <w:rFonts w:asciiTheme="minorHAnsi" w:hAnsiTheme="minorHAnsi" w:cstheme="minorHAnsi"/>
          <w:b/>
          <w:i w:val="0"/>
          <w:szCs w:val="24"/>
        </w:rPr>
      </w:pPr>
    </w:p>
    <w:p w14:paraId="086216D1" w14:textId="77777777" w:rsidR="00EC04DF" w:rsidRDefault="00EC04DF" w:rsidP="004B7E44">
      <w:pPr>
        <w:pStyle w:val="Heading3"/>
        <w:rPr>
          <w:rFonts w:asciiTheme="minorHAnsi" w:hAnsiTheme="minorHAnsi" w:cstheme="minorHAnsi"/>
          <w:b/>
          <w:i w:val="0"/>
          <w:szCs w:val="24"/>
        </w:rPr>
      </w:pPr>
    </w:p>
    <w:p w14:paraId="1957A897" w14:textId="53BD209E" w:rsidR="004B7E44" w:rsidRPr="00CB2A63" w:rsidRDefault="00DC546E" w:rsidP="004B7E44">
      <w:pPr>
        <w:pStyle w:val="Heading3"/>
        <w:rPr>
          <w:rFonts w:asciiTheme="minorHAnsi" w:hAnsiTheme="minorHAnsi" w:cstheme="minorHAnsi"/>
          <w:b/>
          <w:i w:val="0"/>
          <w:szCs w:val="24"/>
        </w:rPr>
      </w:pPr>
      <w:r>
        <w:rPr>
          <w:rFonts w:asciiTheme="minorHAnsi" w:hAnsiTheme="minorHAnsi" w:cstheme="minorHAnsi"/>
          <w:b/>
          <w:i w:val="0"/>
          <w:szCs w:val="24"/>
        </w:rPr>
        <w:t xml:space="preserve">MARKETING </w:t>
      </w:r>
      <w:r w:rsidR="00CB2A63" w:rsidRPr="00CB2A63">
        <w:rPr>
          <w:rFonts w:asciiTheme="minorHAnsi" w:hAnsiTheme="minorHAnsi" w:cstheme="minorHAnsi"/>
          <w:b/>
          <w:i w:val="0"/>
          <w:szCs w:val="24"/>
        </w:rPr>
        <w:t>CHALLENGES</w:t>
      </w:r>
    </w:p>
    <w:p w14:paraId="0096F4EC" w14:textId="1EA0322B" w:rsidR="001D62D5" w:rsidRDefault="001D62D5" w:rsidP="001D62D5">
      <w:pPr>
        <w:rPr>
          <w:color w:val="auto"/>
        </w:rPr>
      </w:pPr>
    </w:p>
    <w:p w14:paraId="0F4B5271" w14:textId="49041559" w:rsidR="006A63FC" w:rsidRDefault="006A63FC" w:rsidP="001D62D5">
      <w:pPr>
        <w:rPr>
          <w:color w:val="auto"/>
        </w:rPr>
      </w:pPr>
      <w:r>
        <w:rPr>
          <w:color w:val="auto"/>
        </w:rPr>
        <w:t xml:space="preserve">The main </w:t>
      </w:r>
      <w:r w:rsidR="00C84D61">
        <w:rPr>
          <w:color w:val="auto"/>
        </w:rPr>
        <w:t xml:space="preserve">obstacle </w:t>
      </w:r>
      <w:r w:rsidR="00FB1C92">
        <w:rPr>
          <w:color w:val="auto"/>
        </w:rPr>
        <w:t xml:space="preserve">{company name} </w:t>
      </w:r>
      <w:r w:rsidR="00C84D61">
        <w:rPr>
          <w:color w:val="auto"/>
        </w:rPr>
        <w:t xml:space="preserve">currently </w:t>
      </w:r>
      <w:r>
        <w:rPr>
          <w:color w:val="auto"/>
        </w:rPr>
        <w:t xml:space="preserve">faces is </w:t>
      </w:r>
      <w:r w:rsidR="002765C7" w:rsidRPr="00FB1C92">
        <w:rPr>
          <w:color w:val="auto"/>
          <w:highlight w:val="lightGray"/>
        </w:rPr>
        <w:t>[state main pain point</w:t>
      </w:r>
      <w:r w:rsidR="00FB1C92">
        <w:rPr>
          <w:color w:val="auto"/>
          <w:highlight w:val="lightGray"/>
        </w:rPr>
        <w:t xml:space="preserve"> ex. </w:t>
      </w:r>
      <w:r w:rsidR="00E61310">
        <w:rPr>
          <w:color w:val="auto"/>
          <w:highlight w:val="lightGray"/>
        </w:rPr>
        <w:t>Generating more interested, qualified leads</w:t>
      </w:r>
      <w:r w:rsidR="00FB1C92" w:rsidRPr="00FB1C92">
        <w:rPr>
          <w:color w:val="auto"/>
          <w:highlight w:val="lightGray"/>
        </w:rPr>
        <w:t>]</w:t>
      </w:r>
      <w:r w:rsidR="00DE41F5" w:rsidRPr="00FB1C92">
        <w:rPr>
          <w:color w:val="auto"/>
          <w:highlight w:val="lightGray"/>
        </w:rPr>
        <w:t>.</w:t>
      </w:r>
      <w:r w:rsidR="008E45CF">
        <w:rPr>
          <w:color w:val="auto"/>
        </w:rPr>
        <w:t xml:space="preserve"> </w:t>
      </w:r>
    </w:p>
    <w:p w14:paraId="72769EFA" w14:textId="77777777" w:rsidR="00500712" w:rsidRDefault="00500712" w:rsidP="001D62D5">
      <w:pPr>
        <w:rPr>
          <w:color w:val="auto"/>
        </w:rPr>
      </w:pPr>
    </w:p>
    <w:p w14:paraId="1F5E818A" w14:textId="1951CEC8" w:rsidR="001D62D5" w:rsidRPr="001D62D5" w:rsidRDefault="001512F6" w:rsidP="001D62D5">
      <w:pPr>
        <w:rPr>
          <w:color w:val="auto"/>
        </w:rPr>
      </w:pPr>
      <w:r>
        <w:rPr>
          <w:color w:val="auto"/>
        </w:rPr>
        <w:t xml:space="preserve">In order to achieve </w:t>
      </w:r>
      <w:r w:rsidR="0084310B" w:rsidRPr="00500712">
        <w:rPr>
          <w:color w:val="auto"/>
          <w:highlight w:val="lightGray"/>
        </w:rPr>
        <w:t>[</w:t>
      </w:r>
      <w:r w:rsidRPr="00500712">
        <w:rPr>
          <w:color w:val="auto"/>
          <w:highlight w:val="lightGray"/>
        </w:rPr>
        <w:t>client goal</w:t>
      </w:r>
      <w:r w:rsidR="0084310B" w:rsidRPr="00500712">
        <w:rPr>
          <w:color w:val="auto"/>
          <w:highlight w:val="lightGray"/>
        </w:rPr>
        <w:t>]</w:t>
      </w:r>
      <w:r>
        <w:rPr>
          <w:color w:val="auto"/>
        </w:rPr>
        <w:t>, the following strategies were discussed</w:t>
      </w:r>
      <w:r w:rsidR="001D62D5" w:rsidRPr="001D62D5">
        <w:rPr>
          <w:color w:val="auto"/>
        </w:rPr>
        <w:t>:</w:t>
      </w:r>
    </w:p>
    <w:p w14:paraId="11682958" w14:textId="77777777" w:rsidR="001D62D5" w:rsidRPr="001D62D5" w:rsidRDefault="001D62D5" w:rsidP="001D62D5">
      <w:pPr>
        <w:rPr>
          <w:color w:val="auto"/>
        </w:rPr>
      </w:pPr>
    </w:p>
    <w:p w14:paraId="2DE22DAD" w14:textId="647DFF2E" w:rsidR="00FA0F80" w:rsidRDefault="00FA0F80" w:rsidP="00FA0F80">
      <w:pPr>
        <w:pStyle w:val="ListParagraph"/>
        <w:numPr>
          <w:ilvl w:val="0"/>
          <w:numId w:val="1"/>
        </w:numPr>
        <w:rPr>
          <w:color w:val="auto"/>
        </w:rPr>
      </w:pPr>
      <w:r>
        <w:rPr>
          <w:color w:val="auto"/>
        </w:rPr>
        <w:t xml:space="preserve">Establish a </w:t>
      </w:r>
      <w:r w:rsidR="00CC158E">
        <w:rPr>
          <w:color w:val="auto"/>
        </w:rPr>
        <w:t>recognizable</w:t>
      </w:r>
      <w:r w:rsidR="008D2998">
        <w:rPr>
          <w:color w:val="auto"/>
        </w:rPr>
        <w:t xml:space="preserve"> </w:t>
      </w:r>
      <w:r w:rsidR="00CC158E">
        <w:rPr>
          <w:color w:val="auto"/>
        </w:rPr>
        <w:t>brand t</w:t>
      </w:r>
      <w:r w:rsidR="005A7CDC">
        <w:rPr>
          <w:color w:val="auto"/>
        </w:rPr>
        <w:t xml:space="preserve">hat clearly </w:t>
      </w:r>
      <w:r w:rsidR="00C05792">
        <w:rPr>
          <w:color w:val="auto"/>
        </w:rPr>
        <w:t>communicates</w:t>
      </w:r>
      <w:r w:rsidR="005A7CDC">
        <w:rPr>
          <w:color w:val="auto"/>
        </w:rPr>
        <w:t xml:space="preserve"> the values, mission, and vision of the company</w:t>
      </w:r>
      <w:r w:rsidR="00416B0A">
        <w:rPr>
          <w:color w:val="auto"/>
        </w:rPr>
        <w:t xml:space="preserve">, </w:t>
      </w:r>
      <w:r w:rsidR="00CA38B0">
        <w:rPr>
          <w:color w:val="auto"/>
        </w:rPr>
        <w:t xml:space="preserve">thereby </w:t>
      </w:r>
      <w:r w:rsidR="00C05792">
        <w:rPr>
          <w:color w:val="auto"/>
        </w:rPr>
        <w:t>associat</w:t>
      </w:r>
      <w:r w:rsidR="00CA38B0">
        <w:rPr>
          <w:color w:val="auto"/>
        </w:rPr>
        <w:t>ing</w:t>
      </w:r>
      <w:r w:rsidR="00570CDA">
        <w:rPr>
          <w:color w:val="auto"/>
        </w:rPr>
        <w:t xml:space="preserve"> </w:t>
      </w:r>
      <w:r w:rsidR="00CE3103">
        <w:rPr>
          <w:color w:val="auto"/>
        </w:rPr>
        <w:t xml:space="preserve">{company name} </w:t>
      </w:r>
      <w:r w:rsidR="00416B0A">
        <w:rPr>
          <w:color w:val="auto"/>
        </w:rPr>
        <w:t xml:space="preserve">with </w:t>
      </w:r>
      <w:r w:rsidR="00DD67F8">
        <w:rPr>
          <w:color w:val="auto"/>
        </w:rPr>
        <w:t>{company’s values} in the mind of prospect</w:t>
      </w:r>
      <w:r w:rsidR="00EA772F">
        <w:rPr>
          <w:color w:val="auto"/>
        </w:rPr>
        <w:t>s</w:t>
      </w:r>
      <w:r w:rsidR="00F06510">
        <w:rPr>
          <w:color w:val="auto"/>
        </w:rPr>
        <w:t>.</w:t>
      </w:r>
    </w:p>
    <w:p w14:paraId="4F6544FC" w14:textId="2DE1988D" w:rsidR="00CB2A63" w:rsidRDefault="00CB2A63" w:rsidP="00FA0F80">
      <w:pPr>
        <w:pStyle w:val="ListParagraph"/>
        <w:numPr>
          <w:ilvl w:val="0"/>
          <w:numId w:val="1"/>
        </w:numPr>
        <w:shd w:val="clear" w:color="auto" w:fill="E6E7E8" w:themeFill="background2"/>
        <w:rPr>
          <w:color w:val="auto"/>
        </w:rPr>
      </w:pPr>
      <w:r>
        <w:rPr>
          <w:color w:val="auto"/>
        </w:rPr>
        <w:t xml:space="preserve">[State a problem you will solve, start with an action word] </w:t>
      </w:r>
    </w:p>
    <w:p w14:paraId="7B1466F6" w14:textId="58BEEF64" w:rsidR="00CB2A63" w:rsidRDefault="00CB2A63" w:rsidP="00CB2A63">
      <w:pPr>
        <w:pStyle w:val="ListParagraph"/>
        <w:numPr>
          <w:ilvl w:val="0"/>
          <w:numId w:val="1"/>
        </w:numPr>
        <w:shd w:val="clear" w:color="auto" w:fill="E6E7E8" w:themeFill="background2"/>
        <w:rPr>
          <w:color w:val="auto"/>
        </w:rPr>
      </w:pPr>
      <w:r>
        <w:rPr>
          <w:color w:val="auto"/>
        </w:rPr>
        <w:t xml:space="preserve">[State a problem you will solve, start with an action word] </w:t>
      </w:r>
    </w:p>
    <w:p w14:paraId="2FF2AB44" w14:textId="41A68FD1" w:rsidR="00CB2A63" w:rsidRPr="00CB2A63" w:rsidRDefault="00CB2A63" w:rsidP="00CB2A63">
      <w:pPr>
        <w:pStyle w:val="ListParagraph"/>
        <w:numPr>
          <w:ilvl w:val="0"/>
          <w:numId w:val="1"/>
        </w:numPr>
        <w:shd w:val="clear" w:color="auto" w:fill="E6E7E8" w:themeFill="background2"/>
        <w:rPr>
          <w:color w:val="auto"/>
        </w:rPr>
      </w:pPr>
      <w:r>
        <w:rPr>
          <w:color w:val="auto"/>
        </w:rPr>
        <w:t xml:space="preserve">[State a problem you will solve, start with an action word] </w:t>
      </w:r>
    </w:p>
    <w:p w14:paraId="080A7224" w14:textId="13C976DE" w:rsidR="0072303D" w:rsidRDefault="0072303D" w:rsidP="001D62D5">
      <w:pPr>
        <w:rPr>
          <w:color w:val="auto"/>
        </w:rPr>
      </w:pPr>
    </w:p>
    <w:p w14:paraId="76BD6DAA" w14:textId="5C25009A" w:rsidR="00B53045" w:rsidRDefault="00B53045">
      <w:pPr>
        <w:spacing w:after="200"/>
        <w:rPr>
          <w:rFonts w:eastAsia="Times New Roman" w:cstheme="minorHAnsi"/>
          <w:b/>
          <w:color w:val="auto"/>
          <w:sz w:val="24"/>
          <w:szCs w:val="24"/>
        </w:rPr>
      </w:pPr>
      <w:r>
        <w:rPr>
          <w:rFonts w:cstheme="minorHAnsi"/>
          <w:b/>
          <w:i/>
          <w:szCs w:val="24"/>
        </w:rPr>
        <w:br w:type="page"/>
      </w:r>
    </w:p>
    <w:p w14:paraId="1294F8E0" w14:textId="77777777" w:rsidR="00B53045" w:rsidRDefault="00B53045" w:rsidP="0072303D">
      <w:pPr>
        <w:pStyle w:val="Heading3"/>
        <w:rPr>
          <w:rFonts w:asciiTheme="minorHAnsi" w:hAnsiTheme="minorHAnsi" w:cstheme="minorHAnsi"/>
          <w:b/>
          <w:i w:val="0"/>
          <w:szCs w:val="24"/>
        </w:rPr>
      </w:pPr>
    </w:p>
    <w:p w14:paraId="22AFA745" w14:textId="33470C21" w:rsidR="0072303D" w:rsidRPr="00CB2A63" w:rsidRDefault="0072303D" w:rsidP="0072303D">
      <w:pPr>
        <w:pStyle w:val="Heading3"/>
        <w:rPr>
          <w:rFonts w:asciiTheme="minorHAnsi" w:hAnsiTheme="minorHAnsi" w:cstheme="minorHAnsi"/>
          <w:b/>
          <w:i w:val="0"/>
          <w:szCs w:val="24"/>
        </w:rPr>
      </w:pPr>
      <w:r>
        <w:rPr>
          <w:rFonts w:asciiTheme="minorHAnsi" w:hAnsiTheme="minorHAnsi" w:cstheme="minorHAnsi"/>
          <w:b/>
          <w:i w:val="0"/>
          <w:szCs w:val="24"/>
        </w:rPr>
        <w:t>PROPOSED SOLUTION</w:t>
      </w:r>
    </w:p>
    <w:p w14:paraId="69EFA2FF" w14:textId="77777777" w:rsidR="00557F65" w:rsidRDefault="00557F65" w:rsidP="00CA38B0">
      <w:pPr>
        <w:rPr>
          <w:color w:val="auto"/>
          <w:highlight w:val="lightGray"/>
        </w:rPr>
      </w:pPr>
    </w:p>
    <w:p w14:paraId="05A13B5B" w14:textId="104609B8" w:rsidR="00CA38B0" w:rsidRDefault="00CA38B0" w:rsidP="00CA38B0">
      <w:pPr>
        <w:rPr>
          <w:color w:val="auto"/>
          <w:shd w:val="clear" w:color="auto" w:fill="E6E7E8" w:themeFill="background2"/>
        </w:rPr>
      </w:pPr>
      <w:r w:rsidRPr="001A74F9">
        <w:rPr>
          <w:color w:val="auto"/>
          <w:highlight w:val="lightGray"/>
        </w:rPr>
        <w:t>[</w:t>
      </w:r>
      <w:r w:rsidRPr="001A74F9">
        <w:rPr>
          <w:color w:val="auto"/>
          <w:shd w:val="clear" w:color="auto" w:fill="E6E7E8" w:themeFill="background2"/>
        </w:rPr>
        <w:t>Provide overview of plan] Example:</w:t>
      </w:r>
    </w:p>
    <w:p w14:paraId="47B0C9EC" w14:textId="77777777" w:rsidR="0072303D" w:rsidRDefault="0072303D" w:rsidP="0072303D">
      <w:pPr>
        <w:rPr>
          <w:color w:val="auto"/>
        </w:rPr>
      </w:pPr>
    </w:p>
    <w:p w14:paraId="3D8CFF9C" w14:textId="23E2F862" w:rsidR="00C61A0B" w:rsidRDefault="00194037" w:rsidP="00913A7B">
      <w:pPr>
        <w:pStyle w:val="Heading3"/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  <w:r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To </w:t>
      </w:r>
      <w:r w:rsidR="004521A4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reach </w:t>
      </w:r>
      <w:r w:rsidR="00BD1482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y</w:t>
      </w:r>
      <w:r w:rsidR="00913A7B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our goals, we will </w:t>
      </w:r>
      <w:r w:rsidR="00BD1482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take </w:t>
      </w:r>
      <w:r w:rsidR="00B11CD9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a comprehensive, </w:t>
      </w:r>
      <w:r w:rsidR="00C05792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four-pronged</w:t>
      </w:r>
      <w:r w:rsidR="00913A7B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 approach</w:t>
      </w:r>
      <w:r w:rsidR="00105441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:</w:t>
      </w:r>
    </w:p>
    <w:p w14:paraId="06F36436" w14:textId="1168825E" w:rsidR="00C61A0B" w:rsidRDefault="0024148C" w:rsidP="00C61A0B">
      <w:pPr>
        <w:pStyle w:val="Heading3"/>
        <w:numPr>
          <w:ilvl w:val="0"/>
          <w:numId w:val="5"/>
        </w:numPr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  <w:r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Leverage existing marketing efforts</w:t>
      </w:r>
    </w:p>
    <w:p w14:paraId="1AE60103" w14:textId="7F8EDD5F" w:rsidR="00F306E2" w:rsidRDefault="0024148C" w:rsidP="00C61A0B">
      <w:pPr>
        <w:pStyle w:val="Heading3"/>
        <w:numPr>
          <w:ilvl w:val="0"/>
          <w:numId w:val="5"/>
        </w:numPr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  <w:r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Create new avenues for </w:t>
      </w:r>
      <w:r w:rsidR="00A70537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lead generation</w:t>
      </w:r>
    </w:p>
    <w:p w14:paraId="0426B9C3" w14:textId="2B7AE896" w:rsidR="00A70537" w:rsidRDefault="006C1417" w:rsidP="00C61A0B">
      <w:pPr>
        <w:pStyle w:val="Heading3"/>
        <w:numPr>
          <w:ilvl w:val="0"/>
          <w:numId w:val="5"/>
        </w:numPr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  <w:r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Build trust </w:t>
      </w:r>
      <w:r w:rsidR="00D25429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and authority</w:t>
      </w:r>
    </w:p>
    <w:p w14:paraId="2539810F" w14:textId="4218C934" w:rsidR="00D25429" w:rsidRDefault="007722C2" w:rsidP="00C61A0B">
      <w:pPr>
        <w:pStyle w:val="Heading3"/>
        <w:numPr>
          <w:ilvl w:val="0"/>
          <w:numId w:val="5"/>
        </w:numPr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  <w:r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Develop timely offers</w:t>
      </w:r>
    </w:p>
    <w:p w14:paraId="4C9061D4" w14:textId="77777777" w:rsidR="00B53045" w:rsidRDefault="00B53045" w:rsidP="00B53045">
      <w:pPr>
        <w:pStyle w:val="Heading3"/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</w:p>
    <w:p w14:paraId="50C26961" w14:textId="38C315D7" w:rsidR="005459FA" w:rsidRDefault="007E655D" w:rsidP="00E734EF">
      <w:pPr>
        <w:pStyle w:val="Heading3"/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  <w:r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Together, we will</w:t>
      </w:r>
      <w:r w:rsidR="00FB6161" w:rsidRPr="00FB6161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 implement a marketing strategy focused on recapturing </w:t>
      </w:r>
      <w:r w:rsidR="00337048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internet </w:t>
      </w:r>
      <w:r w:rsidR="00FB6161" w:rsidRPr="00FB6161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traffic</w:t>
      </w:r>
      <w:r w:rsidR="00072A25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 and converting traffic into new customers</w:t>
      </w:r>
      <w:r w:rsidR="00FB6161" w:rsidRPr="00FB6161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.</w:t>
      </w:r>
    </w:p>
    <w:p w14:paraId="4B5FBEA1" w14:textId="77777777" w:rsidR="005459FA" w:rsidRDefault="005459FA" w:rsidP="00E734EF">
      <w:pPr>
        <w:pStyle w:val="Heading3"/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</w:p>
    <w:p w14:paraId="0202204E" w14:textId="567F6ECA" w:rsidR="00FB6161" w:rsidRPr="00FB6161" w:rsidRDefault="00FB6161" w:rsidP="00E734EF">
      <w:pPr>
        <w:pStyle w:val="Heading3"/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  <w:r w:rsidRPr="00FB6161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This will start with a</w:t>
      </w:r>
      <w:r w:rsidR="00A62C84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n information gathering phase</w:t>
      </w:r>
      <w:r w:rsidR="003B690B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 including</w:t>
      </w:r>
      <w:r w:rsidR="005459FA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 a</w:t>
      </w:r>
      <w:r w:rsidR="003B690B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 </w:t>
      </w:r>
      <w:r w:rsidRPr="00FB6161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traffic analysis campaign, customer demographic analysis, and keyword research.</w:t>
      </w:r>
    </w:p>
    <w:p w14:paraId="269DF713" w14:textId="77777777" w:rsidR="00FB6161" w:rsidRPr="00FB6161" w:rsidRDefault="00FB6161" w:rsidP="00FB6161">
      <w:pPr>
        <w:pStyle w:val="Heading3"/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</w:p>
    <w:p w14:paraId="082D12B8" w14:textId="77777777" w:rsidR="00452759" w:rsidRDefault="005459FA" w:rsidP="00FB6161">
      <w:pPr>
        <w:pStyle w:val="Heading3"/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  <w:r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Next, we will </w:t>
      </w:r>
      <w:r w:rsidR="00452759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create</w:t>
      </w:r>
      <w:r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 a comprehensive plan</w:t>
      </w:r>
      <w:r w:rsidR="00452759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. </w:t>
      </w:r>
      <w:r w:rsidR="00E2720A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A c</w:t>
      </w:r>
      <w:r w:rsidR="00FA52C1" w:rsidRPr="00FB6161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ontent strategy</w:t>
      </w:r>
      <w:r w:rsidR="00E2720A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 </w:t>
      </w:r>
      <w:r w:rsidR="00D313DB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will be developed</w:t>
      </w:r>
      <w:r w:rsidR="00BD6360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 to </w:t>
      </w:r>
      <w:r w:rsidR="007B4869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build trust with potential customers</w:t>
      </w:r>
      <w:r w:rsidR="003F4355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 and </w:t>
      </w:r>
      <w:r w:rsidR="007B4869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reach qualified prospects with strategic messaging</w:t>
      </w:r>
      <w:r w:rsidR="00AE302D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. </w:t>
      </w:r>
    </w:p>
    <w:p w14:paraId="153B6F66" w14:textId="77777777" w:rsidR="00452759" w:rsidRDefault="00452759" w:rsidP="00FB6161">
      <w:pPr>
        <w:pStyle w:val="Heading3"/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</w:p>
    <w:p w14:paraId="169576C3" w14:textId="39B9463A" w:rsidR="003F100F" w:rsidRPr="00FB6161" w:rsidRDefault="00E92F35" w:rsidP="00FB6161">
      <w:pPr>
        <w:pStyle w:val="Heading3"/>
        <w:rPr>
          <w:rFonts w:asciiTheme="minorHAnsi" w:eastAsiaTheme="minorHAnsi" w:hAnsiTheme="minorHAnsi" w:cstheme="minorHAnsi"/>
          <w:bCs/>
          <w:i w:val="0"/>
          <w:sz w:val="28"/>
          <w:szCs w:val="28"/>
        </w:rPr>
      </w:pPr>
      <w:r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Implementing the </w:t>
      </w:r>
      <w:r w:rsidR="001239C4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plan </w:t>
      </w:r>
      <w:r>
        <w:rPr>
          <w:rFonts w:asciiTheme="minorHAnsi" w:eastAsiaTheme="minorHAnsi" w:hAnsiTheme="minorHAnsi" w:cstheme="minorHAnsi"/>
          <w:bCs/>
          <w:i w:val="0"/>
          <w:sz w:val="28"/>
          <w:szCs w:val="28"/>
        </w:rPr>
        <w:t>will include</w:t>
      </w:r>
      <w:r w:rsidR="00591824">
        <w:rPr>
          <w:rFonts w:asciiTheme="minorHAnsi" w:eastAsiaTheme="minorHAnsi" w:hAnsiTheme="minorHAnsi" w:cstheme="minorHAnsi"/>
          <w:bCs/>
          <w:i w:val="0"/>
          <w:sz w:val="28"/>
          <w:szCs w:val="28"/>
        </w:rPr>
        <w:t xml:space="preserve"> </w:t>
      </w:r>
      <w:r w:rsidR="008153F2" w:rsidRPr="001A74F9">
        <w:rPr>
          <w:rFonts w:asciiTheme="minorHAnsi" w:eastAsiaTheme="minorHAnsi" w:hAnsiTheme="minorHAnsi" w:cstheme="minorHAnsi"/>
          <w:bCs/>
          <w:i w:val="0"/>
          <w:sz w:val="28"/>
          <w:szCs w:val="28"/>
          <w:highlight w:val="lightGray"/>
        </w:rPr>
        <w:t>[</w:t>
      </w:r>
      <w:r w:rsidR="00C25545" w:rsidRPr="001A74F9">
        <w:rPr>
          <w:rFonts w:asciiTheme="minorHAnsi" w:eastAsiaTheme="minorHAnsi" w:hAnsiTheme="minorHAnsi" w:cstheme="minorHAnsi"/>
          <w:bCs/>
          <w:i w:val="0"/>
          <w:sz w:val="28"/>
          <w:szCs w:val="28"/>
          <w:highlight w:val="lightGray"/>
        </w:rPr>
        <w:t>brief general overview of services. I.e. social media campaign, SEO optimization of website, etc.]</w:t>
      </w:r>
    </w:p>
    <w:p w14:paraId="7D996518" w14:textId="4D00984C" w:rsidR="007B7B2A" w:rsidRDefault="007B7B2A">
      <w:pPr>
        <w:spacing w:after="200"/>
        <w:rPr>
          <w:rFonts w:eastAsia="Times New Roman" w:cs="Times New Roman"/>
          <w:b/>
          <w:caps/>
          <w:color w:val="auto"/>
          <w:spacing w:val="20"/>
          <w:kern w:val="28"/>
          <w:sz w:val="24"/>
        </w:rPr>
      </w:pPr>
      <w:r>
        <w:rPr>
          <w:color w:val="auto"/>
        </w:rPr>
        <w:br w:type="page"/>
      </w:r>
    </w:p>
    <w:p w14:paraId="2ADF7227" w14:textId="77777777" w:rsidR="00FB6161" w:rsidRDefault="00FB6161" w:rsidP="004B7E44">
      <w:pPr>
        <w:pStyle w:val="Heading4"/>
        <w:rPr>
          <w:color w:val="auto"/>
        </w:rPr>
      </w:pPr>
    </w:p>
    <w:p w14:paraId="32195AAE" w14:textId="34CB7D79" w:rsidR="004B7E44" w:rsidRDefault="004767D6" w:rsidP="004B7E44">
      <w:pPr>
        <w:pStyle w:val="Heading4"/>
        <w:rPr>
          <w:color w:val="auto"/>
        </w:rPr>
      </w:pPr>
      <w:r>
        <w:rPr>
          <w:color w:val="auto"/>
        </w:rPr>
        <w:t>Delivering Results</w:t>
      </w:r>
    </w:p>
    <w:p w14:paraId="11B89C81" w14:textId="069B109F" w:rsidR="004B7E44" w:rsidRDefault="004B7E44" w:rsidP="004B7E44"/>
    <w:p w14:paraId="05D9609C" w14:textId="35C2DD21" w:rsidR="007502A1" w:rsidRDefault="004A22F2" w:rsidP="004B7E44">
      <w:pPr>
        <w:rPr>
          <w:color w:val="auto"/>
          <w:shd w:val="clear" w:color="auto" w:fill="E6E7E8" w:themeFill="background2"/>
        </w:rPr>
      </w:pPr>
      <w:r w:rsidRPr="00BD1B5C">
        <w:rPr>
          <w:color w:val="auto"/>
          <w:highlight w:val="lightGray"/>
        </w:rPr>
        <w:t>[</w:t>
      </w:r>
      <w:r w:rsidR="007C729D" w:rsidRPr="003B76EF">
        <w:rPr>
          <w:color w:val="auto"/>
          <w:shd w:val="clear" w:color="auto" w:fill="E6E7E8" w:themeFill="text1" w:themeFillTint="1A"/>
        </w:rPr>
        <w:t>Now is your chance to elaborate on the specific services you will provide.</w:t>
      </w:r>
      <w:r w:rsidR="003B76EF" w:rsidRPr="003B76EF">
        <w:rPr>
          <w:color w:val="auto"/>
          <w:shd w:val="clear" w:color="auto" w:fill="E6E7E8" w:themeFill="text1" w:themeFillTint="1A"/>
        </w:rPr>
        <w:t xml:space="preserve"> Focus on the</w:t>
      </w:r>
      <w:r w:rsidR="001D1AE9">
        <w:rPr>
          <w:color w:val="auto"/>
          <w:shd w:val="clear" w:color="auto" w:fill="E6E7E8" w:themeFill="text1" w:themeFillTint="1A"/>
        </w:rPr>
        <w:t xml:space="preserve"> highest value results for your client</w:t>
      </w:r>
      <w:r w:rsidR="003B76EF" w:rsidRPr="003B76EF">
        <w:rPr>
          <w:color w:val="auto"/>
          <w:shd w:val="clear" w:color="auto" w:fill="E6E7E8" w:themeFill="text1" w:themeFillTint="1A"/>
        </w:rPr>
        <w:t>, and directly relate each one to the</w:t>
      </w:r>
      <w:r w:rsidR="001D1AE9">
        <w:rPr>
          <w:color w:val="auto"/>
          <w:shd w:val="clear" w:color="auto" w:fill="E6E7E8" w:themeFill="text1" w:themeFillTint="1A"/>
        </w:rPr>
        <w:t xml:space="preserve"> problems outlined in the challenges section</w:t>
      </w:r>
      <w:r w:rsidR="003B76EF" w:rsidRPr="003B76EF">
        <w:rPr>
          <w:color w:val="auto"/>
          <w:shd w:val="clear" w:color="auto" w:fill="E6E7E8" w:themeFill="text1" w:themeFillTint="1A"/>
        </w:rPr>
        <w:t xml:space="preserve">. </w:t>
      </w:r>
      <w:r w:rsidR="001D1AE9">
        <w:rPr>
          <w:color w:val="auto"/>
          <w:shd w:val="clear" w:color="auto" w:fill="E6E7E8" w:themeFill="text1" w:themeFillTint="1A"/>
        </w:rPr>
        <w:t>For each bullet</w:t>
      </w:r>
      <w:r w:rsidR="001D212B">
        <w:rPr>
          <w:color w:val="auto"/>
          <w:shd w:val="clear" w:color="auto" w:fill="E6E7E8" w:themeFill="text1" w:themeFillTint="1A"/>
        </w:rPr>
        <w:t>,</w:t>
      </w:r>
      <w:r w:rsidR="003B76EF" w:rsidRPr="003B76EF">
        <w:rPr>
          <w:color w:val="auto"/>
          <w:shd w:val="clear" w:color="auto" w:fill="E6E7E8" w:themeFill="text1" w:themeFillTint="1A"/>
        </w:rPr>
        <w:t xml:space="preserve"> </w:t>
      </w:r>
      <w:r w:rsidR="00C05792" w:rsidRPr="003B76EF">
        <w:rPr>
          <w:color w:val="auto"/>
          <w:shd w:val="clear" w:color="auto" w:fill="E6E7E8" w:themeFill="text1" w:themeFillTint="1A"/>
        </w:rPr>
        <w:t>describe</w:t>
      </w:r>
      <w:r w:rsidR="003B76EF" w:rsidRPr="003B76EF">
        <w:rPr>
          <w:color w:val="auto"/>
          <w:shd w:val="clear" w:color="auto" w:fill="E6E7E8" w:themeFill="text1" w:themeFillTint="1A"/>
        </w:rPr>
        <w:t xml:space="preserve"> why the result is desirable and what will you do to create that result, specifically</w:t>
      </w:r>
      <w:r w:rsidR="00177BD8">
        <w:rPr>
          <w:color w:val="auto"/>
          <w:shd w:val="clear" w:color="auto" w:fill="E6E7E8" w:themeFill="text1" w:themeFillTint="1A"/>
        </w:rPr>
        <w:t>.</w:t>
      </w:r>
      <w:r w:rsidR="003B76EF" w:rsidRPr="003B76EF">
        <w:rPr>
          <w:color w:val="auto"/>
          <w:shd w:val="clear" w:color="auto" w:fill="E6E7E8" w:themeFill="text1" w:themeFillTint="1A"/>
        </w:rPr>
        <w:t>]</w:t>
      </w:r>
      <w:r w:rsidR="003B76EF">
        <w:rPr>
          <w:color w:val="auto"/>
          <w:shd w:val="clear" w:color="auto" w:fill="E6E7E8" w:themeFill="background2"/>
        </w:rPr>
        <w:t xml:space="preserve"> </w:t>
      </w:r>
    </w:p>
    <w:p w14:paraId="0A50EBF8" w14:textId="77777777" w:rsidR="00660680" w:rsidRPr="004A22F2" w:rsidRDefault="00660680" w:rsidP="004B7E44">
      <w:pPr>
        <w:rPr>
          <w:color w:val="auto"/>
        </w:rPr>
      </w:pPr>
    </w:p>
    <w:p w14:paraId="2AF594A3" w14:textId="6B71F86C" w:rsidR="006B2336" w:rsidRDefault="00CB2A63" w:rsidP="006B2336">
      <w:pPr>
        <w:rPr>
          <w:color w:val="auto"/>
        </w:rPr>
      </w:pPr>
      <w:r w:rsidRPr="00CB2A63">
        <w:rPr>
          <w:color w:val="auto"/>
        </w:rPr>
        <w:t>To meet {</w:t>
      </w:r>
      <w:r w:rsidR="00C05792" w:rsidRPr="00CB2A63">
        <w:rPr>
          <w:color w:val="auto"/>
        </w:rPr>
        <w:t>client name</w:t>
      </w:r>
      <w:r w:rsidRPr="00CB2A63">
        <w:rPr>
          <w:color w:val="auto"/>
        </w:rPr>
        <w:t>}’s needs we recommend the following services:</w:t>
      </w:r>
    </w:p>
    <w:p w14:paraId="5D2908AA" w14:textId="77777777" w:rsidR="00CB2A63" w:rsidRPr="00CB2A63" w:rsidRDefault="00CB2A63" w:rsidP="00CB2A63">
      <w:pPr>
        <w:rPr>
          <w:color w:val="auto"/>
        </w:rPr>
      </w:pPr>
    </w:p>
    <w:p w14:paraId="0A3E4903" w14:textId="2B09A038" w:rsidR="00CB2A63" w:rsidRPr="00CB2A63" w:rsidRDefault="00FA0F80" w:rsidP="00CB2A63">
      <w:pPr>
        <w:pStyle w:val="ListParagraph"/>
        <w:numPr>
          <w:ilvl w:val="0"/>
          <w:numId w:val="2"/>
        </w:numPr>
        <w:rPr>
          <w:color w:val="auto"/>
        </w:rPr>
      </w:pPr>
      <w:r>
        <w:rPr>
          <w:color w:val="auto"/>
        </w:rPr>
        <w:t xml:space="preserve">Create Visual Brand Identity </w:t>
      </w:r>
      <w:r w:rsidR="00742856">
        <w:rPr>
          <w:color w:val="auto"/>
        </w:rPr>
        <w:t xml:space="preserve">– Leave an </w:t>
      </w:r>
      <w:r w:rsidR="00C05792">
        <w:rPr>
          <w:color w:val="auto"/>
        </w:rPr>
        <w:t>unforgettable</w:t>
      </w:r>
      <w:r w:rsidR="00742856">
        <w:rPr>
          <w:color w:val="auto"/>
        </w:rPr>
        <w:t xml:space="preserve"> impression on your </w:t>
      </w:r>
      <w:r w:rsidR="00C05792">
        <w:rPr>
          <w:color w:val="auto"/>
        </w:rPr>
        <w:t>prospects</w:t>
      </w:r>
      <w:r w:rsidR="00742856">
        <w:rPr>
          <w:color w:val="auto"/>
        </w:rPr>
        <w:t xml:space="preserve"> and customers.</w:t>
      </w:r>
      <w:r w:rsidR="00742856" w:rsidRPr="00742856">
        <w:rPr>
          <w:color w:val="auto"/>
        </w:rPr>
        <w:t xml:space="preserve"> </w:t>
      </w:r>
      <w:r w:rsidR="00742856">
        <w:rPr>
          <w:color w:val="auto"/>
        </w:rPr>
        <w:t>{</w:t>
      </w:r>
      <w:r w:rsidR="00C05792" w:rsidRPr="00CB2A63">
        <w:rPr>
          <w:color w:val="auto"/>
        </w:rPr>
        <w:t>my company</w:t>
      </w:r>
      <w:r w:rsidR="00742856" w:rsidRPr="00CB2A63">
        <w:rPr>
          <w:color w:val="auto"/>
        </w:rPr>
        <w:t>}’s creative team</w:t>
      </w:r>
      <w:r w:rsidR="00742856">
        <w:rPr>
          <w:color w:val="auto"/>
        </w:rPr>
        <w:t xml:space="preserve"> will collaborate with you to create a unique logo and </w:t>
      </w:r>
      <w:r w:rsidR="00C05792">
        <w:rPr>
          <w:color w:val="auto"/>
        </w:rPr>
        <w:t>cohesive</w:t>
      </w:r>
      <w:r w:rsidR="00742856">
        <w:rPr>
          <w:color w:val="auto"/>
        </w:rPr>
        <w:t xml:space="preserve"> visual identity to</w:t>
      </w:r>
      <w:r w:rsidR="0043386F">
        <w:rPr>
          <w:color w:val="auto"/>
        </w:rPr>
        <w:t xml:space="preserve"> instantly</w:t>
      </w:r>
      <w:r>
        <w:rPr>
          <w:color w:val="auto"/>
        </w:rPr>
        <w:t xml:space="preserve"> set you apart from the </w:t>
      </w:r>
      <w:r w:rsidR="00C05792">
        <w:rPr>
          <w:color w:val="auto"/>
        </w:rPr>
        <w:t>competition</w:t>
      </w:r>
      <w:r>
        <w:rPr>
          <w:color w:val="auto"/>
        </w:rPr>
        <w:t xml:space="preserve">. </w:t>
      </w:r>
    </w:p>
    <w:p w14:paraId="530DC734" w14:textId="0E60B9C3" w:rsidR="00FA0F80" w:rsidRPr="00FA0F80" w:rsidRDefault="00FA0F80" w:rsidP="00742856">
      <w:pPr>
        <w:pStyle w:val="ListParagraph"/>
        <w:numPr>
          <w:ilvl w:val="0"/>
          <w:numId w:val="2"/>
        </w:numPr>
        <w:shd w:val="clear" w:color="auto" w:fill="E6E7E8" w:themeFill="background2"/>
        <w:rPr>
          <w:color w:val="auto"/>
        </w:rPr>
      </w:pPr>
      <w:r>
        <w:rPr>
          <w:color w:val="auto"/>
        </w:rPr>
        <w:t xml:space="preserve">[State result.] </w:t>
      </w:r>
      <w:r w:rsidR="00964030">
        <w:rPr>
          <w:color w:val="auto"/>
        </w:rPr>
        <w:t xml:space="preserve">- </w:t>
      </w:r>
      <w:r>
        <w:rPr>
          <w:color w:val="auto"/>
        </w:rPr>
        <w:t>[Describe why result is desirable.] [List specific action you will take to achieve desired result.]</w:t>
      </w:r>
    </w:p>
    <w:p w14:paraId="30E9955D" w14:textId="6EFB4E67" w:rsidR="00742856" w:rsidRPr="00FA0F80" w:rsidRDefault="00742856" w:rsidP="00742856">
      <w:pPr>
        <w:pStyle w:val="ListParagraph"/>
        <w:numPr>
          <w:ilvl w:val="0"/>
          <w:numId w:val="2"/>
        </w:numPr>
        <w:shd w:val="clear" w:color="auto" w:fill="E6E7E8" w:themeFill="background2"/>
        <w:rPr>
          <w:color w:val="auto"/>
        </w:rPr>
      </w:pPr>
      <w:r>
        <w:rPr>
          <w:color w:val="auto"/>
        </w:rPr>
        <w:t xml:space="preserve">[State result.] </w:t>
      </w:r>
      <w:r w:rsidR="00964030">
        <w:rPr>
          <w:color w:val="auto"/>
        </w:rPr>
        <w:t xml:space="preserve">- </w:t>
      </w:r>
      <w:r>
        <w:rPr>
          <w:color w:val="auto"/>
        </w:rPr>
        <w:t>[Describe why result is desirable.] [List specific action you will take to achieve desired result.]</w:t>
      </w:r>
    </w:p>
    <w:p w14:paraId="0C13E263" w14:textId="070DA239" w:rsidR="00742856" w:rsidRPr="00FA0F80" w:rsidRDefault="00742856" w:rsidP="00742856">
      <w:pPr>
        <w:pStyle w:val="ListParagraph"/>
        <w:numPr>
          <w:ilvl w:val="0"/>
          <w:numId w:val="2"/>
        </w:numPr>
        <w:shd w:val="clear" w:color="auto" w:fill="E6E7E8" w:themeFill="background2"/>
        <w:rPr>
          <w:color w:val="auto"/>
        </w:rPr>
      </w:pPr>
      <w:r>
        <w:rPr>
          <w:color w:val="auto"/>
        </w:rPr>
        <w:t xml:space="preserve">[State result.] </w:t>
      </w:r>
      <w:r w:rsidR="00964030">
        <w:rPr>
          <w:color w:val="auto"/>
        </w:rPr>
        <w:t xml:space="preserve">- </w:t>
      </w:r>
      <w:r>
        <w:rPr>
          <w:color w:val="auto"/>
        </w:rPr>
        <w:t>[Describe why result is desirable.] [List specific action you will take to achieve desired result.]</w:t>
      </w:r>
    </w:p>
    <w:p w14:paraId="102BF75A" w14:textId="77777777" w:rsidR="00CB2A63" w:rsidRDefault="00CB2A63" w:rsidP="00CB2A63">
      <w:pPr>
        <w:ind w:left="360"/>
        <w:rPr>
          <w:color w:val="auto"/>
        </w:rPr>
      </w:pPr>
    </w:p>
    <w:p w14:paraId="652B9204" w14:textId="77777777" w:rsidR="006D4A27" w:rsidRDefault="006D4A27">
      <w:pPr>
        <w:spacing w:after="200"/>
        <w:rPr>
          <w:rFonts w:eastAsia="Times New Roman" w:cs="Times New Roman"/>
          <w:b/>
          <w:caps/>
          <w:color w:val="auto"/>
          <w:spacing w:val="20"/>
          <w:kern w:val="28"/>
          <w:sz w:val="24"/>
        </w:rPr>
      </w:pPr>
      <w:r>
        <w:rPr>
          <w:color w:val="auto"/>
        </w:rPr>
        <w:br w:type="page"/>
      </w:r>
    </w:p>
    <w:p w14:paraId="225ECC54" w14:textId="59DBED4D" w:rsidR="00CB7C2F" w:rsidRDefault="009D1270" w:rsidP="00CB7C2F">
      <w:pPr>
        <w:pStyle w:val="Heading4"/>
        <w:rPr>
          <w:color w:val="auto"/>
        </w:rPr>
      </w:pPr>
      <w:r>
        <w:rPr>
          <w:color w:val="auto"/>
        </w:rPr>
        <w:lastRenderedPageBreak/>
        <w:t>Why Ch</w:t>
      </w:r>
      <w:r w:rsidR="000B01C3">
        <w:rPr>
          <w:color w:val="auto"/>
        </w:rPr>
        <w:t xml:space="preserve">oose Us? </w:t>
      </w:r>
    </w:p>
    <w:p w14:paraId="29D18384" w14:textId="77777777" w:rsidR="00CB7C2F" w:rsidRDefault="00CB7C2F" w:rsidP="00CB7C2F"/>
    <w:p w14:paraId="30BFFF02" w14:textId="6D3E7533" w:rsidR="00E94B5F" w:rsidRDefault="00750750" w:rsidP="00742856">
      <w:pPr>
        <w:rPr>
          <w:color w:val="auto"/>
          <w:shd w:val="clear" w:color="auto" w:fill="E6E7E8" w:themeFill="background2"/>
        </w:rPr>
      </w:pPr>
      <w:r>
        <w:rPr>
          <w:color w:val="auto"/>
          <w:shd w:val="clear" w:color="auto" w:fill="E6E7E8" w:themeFill="background2"/>
        </w:rPr>
        <w:t xml:space="preserve">[Here is your chance to brag about your company. State some previous </w:t>
      </w:r>
      <w:r w:rsidR="00EB69EB">
        <w:rPr>
          <w:color w:val="auto"/>
          <w:shd w:val="clear" w:color="auto" w:fill="E6E7E8" w:themeFill="background2"/>
        </w:rPr>
        <w:t>results</w:t>
      </w:r>
      <w:r w:rsidR="00043F35">
        <w:rPr>
          <w:color w:val="auto"/>
          <w:shd w:val="clear" w:color="auto" w:fill="E6E7E8" w:themeFill="background2"/>
        </w:rPr>
        <w:t xml:space="preserve"> </w:t>
      </w:r>
      <w:r w:rsidR="00F5778C">
        <w:rPr>
          <w:color w:val="auto"/>
          <w:shd w:val="clear" w:color="auto" w:fill="E6E7E8" w:themeFill="background2"/>
        </w:rPr>
        <w:t>and</w:t>
      </w:r>
      <w:r>
        <w:rPr>
          <w:color w:val="auto"/>
          <w:shd w:val="clear" w:color="auto" w:fill="E6E7E8" w:themeFill="background2"/>
        </w:rPr>
        <w:t xml:space="preserve"> what makes you special.</w:t>
      </w:r>
      <w:r w:rsidR="00043F35">
        <w:rPr>
          <w:color w:val="auto"/>
          <w:shd w:val="clear" w:color="auto" w:fill="E6E7E8" w:themeFill="background2"/>
        </w:rPr>
        <w:t xml:space="preserve"> </w:t>
      </w:r>
      <w:r w:rsidR="00BE4291">
        <w:rPr>
          <w:color w:val="auto"/>
          <w:shd w:val="clear" w:color="auto" w:fill="E6E7E8" w:themeFill="background2"/>
        </w:rPr>
        <w:t>Tell the prospect about your company. What can you do for the client that no one else can?</w:t>
      </w:r>
      <w:r w:rsidR="007D03B3">
        <w:rPr>
          <w:color w:val="auto"/>
          <w:shd w:val="clear" w:color="auto" w:fill="E6E7E8" w:themeFill="background2"/>
        </w:rPr>
        <w:t xml:space="preserve"> Emphasize previous results.</w:t>
      </w:r>
      <w:r w:rsidR="006C13BA">
        <w:rPr>
          <w:color w:val="auto"/>
          <w:shd w:val="clear" w:color="auto" w:fill="E6E7E8" w:themeFill="background2"/>
        </w:rPr>
        <w:t>]</w:t>
      </w:r>
    </w:p>
    <w:p w14:paraId="4148E5A5" w14:textId="249EB0B4" w:rsidR="00BD3DDB" w:rsidRDefault="00BD3DDB" w:rsidP="00742856">
      <w:pPr>
        <w:rPr>
          <w:color w:val="auto"/>
          <w:shd w:val="clear" w:color="auto" w:fill="E6E7E8" w:themeFill="background2"/>
        </w:rPr>
      </w:pPr>
    </w:p>
    <w:p w14:paraId="3B539295" w14:textId="38FA96CC" w:rsidR="00EB69EB" w:rsidRDefault="00BB7824" w:rsidP="00742856">
      <w:pPr>
        <w:rPr>
          <w:color w:val="auto"/>
          <w:shd w:val="clear" w:color="auto" w:fill="E6E7E8" w:themeFill="background2"/>
        </w:rPr>
      </w:pPr>
      <w:r>
        <w:rPr>
          <w:color w:val="auto"/>
          <w:shd w:val="clear" w:color="auto" w:fill="E6E7E8" w:themeFill="background2"/>
        </w:rPr>
        <w:t>[Use</w:t>
      </w:r>
      <w:r w:rsidR="00BD3DDB">
        <w:rPr>
          <w:color w:val="auto"/>
          <w:shd w:val="clear" w:color="auto" w:fill="E6E7E8" w:themeFill="background2"/>
        </w:rPr>
        <w:t xml:space="preserve"> graphics, photos of yourself or other relevant images</w:t>
      </w:r>
      <w:r w:rsidR="00EB69EB">
        <w:rPr>
          <w:color w:val="auto"/>
          <w:shd w:val="clear" w:color="auto" w:fill="E6E7E8" w:themeFill="background2"/>
        </w:rPr>
        <w:t>. Limit this section to 1 page, or about 3</w:t>
      </w:r>
      <w:r>
        <w:rPr>
          <w:color w:val="auto"/>
          <w:shd w:val="clear" w:color="auto" w:fill="E6E7E8" w:themeFill="background2"/>
        </w:rPr>
        <w:t>-4</w:t>
      </w:r>
      <w:r w:rsidR="00EB69EB">
        <w:rPr>
          <w:color w:val="auto"/>
          <w:shd w:val="clear" w:color="auto" w:fill="E6E7E8" w:themeFill="background2"/>
        </w:rPr>
        <w:t xml:space="preserve"> paragraphs.</w:t>
      </w:r>
      <w:r>
        <w:rPr>
          <w:color w:val="auto"/>
          <w:shd w:val="clear" w:color="auto" w:fill="E6E7E8" w:themeFill="background2"/>
        </w:rPr>
        <w:t>]</w:t>
      </w:r>
    </w:p>
    <w:p w14:paraId="63FCC1E6" w14:textId="43C47DD2" w:rsidR="000A7761" w:rsidRDefault="000A7761" w:rsidP="00742856">
      <w:pPr>
        <w:rPr>
          <w:color w:val="auto"/>
          <w:shd w:val="clear" w:color="auto" w:fill="E6E7E8" w:themeFill="background2"/>
        </w:rPr>
      </w:pPr>
    </w:p>
    <w:p w14:paraId="2640562F" w14:textId="38EF972E" w:rsidR="000A7761" w:rsidRDefault="00317731" w:rsidP="00742856">
      <w:pPr>
        <w:rPr>
          <w:color w:val="auto"/>
          <w:shd w:val="clear" w:color="auto" w:fill="E6E7E8" w:themeFill="background2"/>
        </w:rPr>
      </w:pPr>
      <w:r w:rsidRPr="00317731">
        <w:rPr>
          <w:color w:val="auto"/>
        </w:rPr>
        <w:t>Focus on what you do best. Allow {my company} to take care of your marketing needs</w:t>
      </w:r>
      <w:r>
        <w:rPr>
          <w:color w:val="auto"/>
        </w:rPr>
        <w:t>….</w:t>
      </w:r>
    </w:p>
    <w:p w14:paraId="71F11564" w14:textId="48CE8C39" w:rsidR="00BD3DDB" w:rsidRDefault="00BD3DDB">
      <w:pPr>
        <w:spacing w:after="200"/>
        <w:rPr>
          <w:color w:val="auto"/>
          <w:shd w:val="clear" w:color="auto" w:fill="E6E7E8" w:themeFill="background2"/>
        </w:rPr>
      </w:pPr>
      <w:r>
        <w:rPr>
          <w:color w:val="auto"/>
          <w:shd w:val="clear" w:color="auto" w:fill="E6E7E8" w:themeFill="background2"/>
        </w:rPr>
        <w:br w:type="page"/>
      </w:r>
    </w:p>
    <w:p w14:paraId="36E639F4" w14:textId="599516B2" w:rsidR="00BD3DDB" w:rsidRDefault="00C11D8A" w:rsidP="00C11D8A">
      <w:pPr>
        <w:pStyle w:val="Heading4"/>
        <w:rPr>
          <w:color w:val="auto"/>
        </w:rPr>
      </w:pPr>
      <w:bookmarkStart w:id="2" w:name="_Hlk24562440"/>
      <w:r>
        <w:rPr>
          <w:color w:val="auto"/>
        </w:rPr>
        <w:lastRenderedPageBreak/>
        <w:t>Timeline</w:t>
      </w:r>
      <w:r w:rsidR="00AA10D4">
        <w:rPr>
          <w:color w:val="auto"/>
        </w:rPr>
        <w:t xml:space="preserve"> &amp; </w:t>
      </w:r>
      <w:r w:rsidR="001B2A15">
        <w:rPr>
          <w:color w:val="auto"/>
        </w:rPr>
        <w:t>Investment</w:t>
      </w:r>
      <w:bookmarkEnd w:id="2"/>
    </w:p>
    <w:p w14:paraId="2BA765CF" w14:textId="77777777" w:rsidR="00F00606" w:rsidRDefault="00F00606" w:rsidP="00CE0FB6">
      <w:pPr>
        <w:spacing w:line="336" w:lineRule="auto"/>
        <w:rPr>
          <w:color w:val="auto"/>
          <w:szCs w:val="28"/>
        </w:rPr>
      </w:pPr>
    </w:p>
    <w:p w14:paraId="0E6EFE1C" w14:textId="2639E208" w:rsidR="00CE0FB6" w:rsidRPr="00F00606" w:rsidRDefault="00A43BAC" w:rsidP="00CE0FB6">
      <w:pPr>
        <w:spacing w:line="336" w:lineRule="auto"/>
        <w:rPr>
          <w:rFonts w:eastAsia="Arial"/>
          <w:color w:val="auto"/>
          <w:szCs w:val="28"/>
        </w:rPr>
      </w:pPr>
      <w:r>
        <w:rPr>
          <w:color w:val="auto"/>
          <w:szCs w:val="28"/>
        </w:rPr>
        <w:t xml:space="preserve">Based on our initial </w:t>
      </w:r>
      <w:r w:rsidR="00C05792">
        <w:rPr>
          <w:color w:val="auto"/>
          <w:szCs w:val="28"/>
        </w:rPr>
        <w:t>assessment</w:t>
      </w:r>
      <w:r>
        <w:rPr>
          <w:color w:val="auto"/>
          <w:szCs w:val="28"/>
        </w:rPr>
        <w:t xml:space="preserve"> and previous </w:t>
      </w:r>
      <w:r w:rsidR="00C05792">
        <w:rPr>
          <w:color w:val="auto"/>
          <w:szCs w:val="28"/>
        </w:rPr>
        <w:t>correspondence</w:t>
      </w:r>
      <w:r>
        <w:rPr>
          <w:color w:val="auto"/>
          <w:szCs w:val="28"/>
        </w:rPr>
        <w:t xml:space="preserve">, </w:t>
      </w:r>
      <w:r w:rsidR="00A647B1">
        <w:rPr>
          <w:color w:val="auto"/>
          <w:szCs w:val="28"/>
        </w:rPr>
        <w:t>we propose the following timeline</w:t>
      </w:r>
      <w:r w:rsidR="00CA71E4">
        <w:rPr>
          <w:color w:val="auto"/>
          <w:szCs w:val="28"/>
        </w:rPr>
        <w:t>. Of course, this is subject to change as we gather more information and adapt our strategies. Here is a rough timeline of what to expect:</w:t>
      </w:r>
    </w:p>
    <w:p w14:paraId="69C70096" w14:textId="77777777" w:rsidR="00EE0F5F" w:rsidRDefault="00EE0F5F" w:rsidP="00EE0F5F">
      <w:pPr>
        <w:rPr>
          <w:b/>
          <w:bCs/>
          <w:color w:val="auto"/>
          <w:u w:val="single"/>
        </w:rPr>
      </w:pPr>
    </w:p>
    <w:p w14:paraId="68FD993A" w14:textId="5F5FE9D4" w:rsidR="003449CD" w:rsidRPr="00EE0F5F" w:rsidRDefault="00854BC9" w:rsidP="00EE0F5F">
      <w:pPr>
        <w:rPr>
          <w:b/>
          <w:bCs/>
          <w:color w:val="auto"/>
        </w:rPr>
      </w:pPr>
      <w:r w:rsidRPr="00EE0F5F">
        <w:rPr>
          <w:b/>
          <w:bCs/>
          <w:color w:val="auto"/>
        </w:rPr>
        <w:t>Phase 1: C</w:t>
      </w:r>
      <w:r w:rsidR="00882A0E">
        <w:rPr>
          <w:b/>
          <w:bCs/>
          <w:color w:val="auto"/>
        </w:rPr>
        <w:t>omprehensive</w:t>
      </w:r>
      <w:r w:rsidRPr="00EE0F5F">
        <w:rPr>
          <w:b/>
          <w:bCs/>
          <w:color w:val="auto"/>
        </w:rPr>
        <w:t xml:space="preserve"> Analysis</w:t>
      </w:r>
    </w:p>
    <w:p w14:paraId="6F4FC777" w14:textId="735E3BDD" w:rsidR="00854BC9" w:rsidRDefault="00E45D18" w:rsidP="008372C1">
      <w:pPr>
        <w:rPr>
          <w:color w:val="auto"/>
        </w:rPr>
      </w:pPr>
      <w:r>
        <w:rPr>
          <w:color w:val="auto"/>
        </w:rPr>
        <w:t>Analyze competitors marketing strategies to compare..</w:t>
      </w:r>
      <w:r w:rsidR="008372C1" w:rsidRPr="008372C1">
        <w:rPr>
          <w:color w:val="auto"/>
        </w:rPr>
        <w:t>.</w:t>
      </w:r>
    </w:p>
    <w:p w14:paraId="71E6AD1D" w14:textId="14C68978" w:rsidR="003449CD" w:rsidRDefault="00422B74" w:rsidP="00751C25">
      <w:pPr>
        <w:spacing w:line="336" w:lineRule="auto"/>
        <w:jc w:val="right"/>
        <w:rPr>
          <w:rFonts w:ascii="Arial" w:hAnsi="Arial"/>
          <w:color w:val="auto"/>
          <w:sz w:val="26"/>
          <w:szCs w:val="26"/>
        </w:rPr>
      </w:pPr>
      <w:r>
        <w:rPr>
          <w:color w:val="auto"/>
        </w:rPr>
        <w:t>Estimated Completion Date:</w:t>
      </w:r>
      <w:r w:rsidRPr="00422B74">
        <w:rPr>
          <w:color w:val="auto"/>
        </w:rPr>
        <w:t xml:space="preserve"> </w:t>
      </w:r>
      <w:r w:rsidRPr="00C5504A">
        <w:rPr>
          <w:rFonts w:ascii="Arial" w:hAnsi="Arial"/>
          <w:color w:val="auto"/>
          <w:sz w:val="26"/>
          <w:szCs w:val="26"/>
          <w:highlight w:val="lightGray"/>
        </w:rPr>
        <w:t>08/25/XX</w:t>
      </w:r>
    </w:p>
    <w:p w14:paraId="7083C6B4" w14:textId="77777777" w:rsidR="00865A38" w:rsidRDefault="00865A38" w:rsidP="00C5504A">
      <w:pPr>
        <w:rPr>
          <w:b/>
          <w:bCs/>
          <w:color w:val="auto"/>
        </w:rPr>
      </w:pPr>
    </w:p>
    <w:p w14:paraId="1F3B10EF" w14:textId="18CFA1ED" w:rsidR="00C5504A" w:rsidRPr="00EE0F5F" w:rsidRDefault="00C5504A" w:rsidP="00C5504A">
      <w:pPr>
        <w:rPr>
          <w:b/>
          <w:bCs/>
          <w:color w:val="auto"/>
        </w:rPr>
      </w:pPr>
      <w:r w:rsidRPr="00EE0F5F">
        <w:rPr>
          <w:b/>
          <w:bCs/>
          <w:color w:val="auto"/>
        </w:rPr>
        <w:t xml:space="preserve">Phase </w:t>
      </w:r>
      <w:r>
        <w:rPr>
          <w:b/>
          <w:bCs/>
          <w:color w:val="auto"/>
        </w:rPr>
        <w:t>2</w:t>
      </w:r>
      <w:r w:rsidRPr="00EE0F5F">
        <w:rPr>
          <w:b/>
          <w:bCs/>
          <w:color w:val="auto"/>
        </w:rPr>
        <w:t xml:space="preserve">: </w:t>
      </w:r>
      <w:r w:rsidR="00D868AF">
        <w:rPr>
          <w:b/>
          <w:bCs/>
          <w:color w:val="auto"/>
        </w:rPr>
        <w:t xml:space="preserve">Brand Building </w:t>
      </w:r>
    </w:p>
    <w:p w14:paraId="38056D54" w14:textId="6126035F" w:rsidR="00C5504A" w:rsidRDefault="00D868AF" w:rsidP="00C5504A">
      <w:pPr>
        <w:rPr>
          <w:color w:val="auto"/>
        </w:rPr>
      </w:pPr>
      <w:r>
        <w:rPr>
          <w:color w:val="auto"/>
        </w:rPr>
        <w:t>Create visual elements and materials that will..</w:t>
      </w:r>
      <w:r w:rsidR="00C5504A" w:rsidRPr="008372C1">
        <w:rPr>
          <w:color w:val="auto"/>
        </w:rPr>
        <w:t>.</w:t>
      </w:r>
    </w:p>
    <w:p w14:paraId="0791BDD1" w14:textId="77777777" w:rsidR="00C5504A" w:rsidRPr="00F00606" w:rsidRDefault="00C5504A" w:rsidP="00751C25">
      <w:pPr>
        <w:spacing w:line="336" w:lineRule="auto"/>
        <w:jc w:val="right"/>
        <w:rPr>
          <w:rFonts w:eastAsia="Arial"/>
          <w:color w:val="auto"/>
          <w:szCs w:val="28"/>
        </w:rPr>
      </w:pPr>
      <w:r>
        <w:rPr>
          <w:color w:val="auto"/>
        </w:rPr>
        <w:t>Estimated Completion Date:</w:t>
      </w:r>
      <w:r w:rsidRPr="00422B74">
        <w:rPr>
          <w:color w:val="auto"/>
        </w:rPr>
        <w:t xml:space="preserve"> </w:t>
      </w:r>
      <w:r w:rsidRPr="00C5504A">
        <w:rPr>
          <w:rFonts w:ascii="Arial" w:hAnsi="Arial"/>
          <w:color w:val="auto"/>
          <w:sz w:val="26"/>
          <w:szCs w:val="26"/>
          <w:highlight w:val="lightGray"/>
        </w:rPr>
        <w:t>08/25/XX</w:t>
      </w:r>
    </w:p>
    <w:p w14:paraId="40CAF4D5" w14:textId="77777777" w:rsidR="00865A38" w:rsidRDefault="00865A38" w:rsidP="00865A38">
      <w:pPr>
        <w:rPr>
          <w:b/>
          <w:bCs/>
          <w:color w:val="auto"/>
        </w:rPr>
      </w:pPr>
    </w:p>
    <w:p w14:paraId="17F61F28" w14:textId="0A6ADDC8" w:rsidR="00865A38" w:rsidRPr="00EE0F5F" w:rsidRDefault="00865A38" w:rsidP="00865A38">
      <w:pPr>
        <w:rPr>
          <w:b/>
          <w:bCs/>
          <w:color w:val="auto"/>
        </w:rPr>
      </w:pPr>
      <w:r w:rsidRPr="00EE0F5F">
        <w:rPr>
          <w:b/>
          <w:bCs/>
          <w:color w:val="auto"/>
        </w:rPr>
        <w:t xml:space="preserve">Phase </w:t>
      </w:r>
      <w:r>
        <w:rPr>
          <w:b/>
          <w:bCs/>
          <w:color w:val="auto"/>
        </w:rPr>
        <w:t>3</w:t>
      </w:r>
      <w:r w:rsidRPr="00EE0F5F">
        <w:rPr>
          <w:b/>
          <w:bCs/>
          <w:color w:val="auto"/>
        </w:rPr>
        <w:t xml:space="preserve">: </w:t>
      </w:r>
    </w:p>
    <w:p w14:paraId="5815F2C2" w14:textId="27A3AC88" w:rsidR="00865A38" w:rsidRDefault="00865A38" w:rsidP="00865A38">
      <w:pPr>
        <w:rPr>
          <w:color w:val="auto"/>
        </w:rPr>
      </w:pPr>
      <w:r w:rsidRPr="00751C25">
        <w:rPr>
          <w:color w:val="auto"/>
          <w:highlight w:val="lightGray"/>
        </w:rPr>
        <w:t>[Insert Summary]</w:t>
      </w:r>
    </w:p>
    <w:p w14:paraId="5D0EE347" w14:textId="77777777" w:rsidR="00865A38" w:rsidRPr="00F00606" w:rsidRDefault="00865A38" w:rsidP="00751C25">
      <w:pPr>
        <w:spacing w:line="336" w:lineRule="auto"/>
        <w:jc w:val="right"/>
        <w:rPr>
          <w:rFonts w:eastAsia="Arial"/>
          <w:color w:val="auto"/>
          <w:szCs w:val="28"/>
        </w:rPr>
      </w:pPr>
      <w:r>
        <w:rPr>
          <w:color w:val="auto"/>
        </w:rPr>
        <w:t>Estimated Completion Date:</w:t>
      </w:r>
      <w:r w:rsidRPr="00422B74">
        <w:rPr>
          <w:color w:val="auto"/>
        </w:rPr>
        <w:t xml:space="preserve"> </w:t>
      </w:r>
      <w:r w:rsidRPr="00C5504A">
        <w:rPr>
          <w:rFonts w:ascii="Arial" w:hAnsi="Arial"/>
          <w:color w:val="auto"/>
          <w:sz w:val="26"/>
          <w:szCs w:val="26"/>
          <w:highlight w:val="lightGray"/>
        </w:rPr>
        <w:t>08/25/XX</w:t>
      </w:r>
    </w:p>
    <w:p w14:paraId="616D7701" w14:textId="77777777" w:rsidR="00865A38" w:rsidRDefault="00865A38" w:rsidP="00865A38">
      <w:pPr>
        <w:rPr>
          <w:b/>
          <w:bCs/>
          <w:color w:val="auto"/>
        </w:rPr>
      </w:pPr>
    </w:p>
    <w:p w14:paraId="1F31FCBA" w14:textId="451F6B8A" w:rsidR="00865A38" w:rsidRPr="00EE0F5F" w:rsidRDefault="00865A38" w:rsidP="00865A38">
      <w:pPr>
        <w:rPr>
          <w:b/>
          <w:bCs/>
          <w:color w:val="auto"/>
        </w:rPr>
      </w:pPr>
      <w:r w:rsidRPr="00EE0F5F">
        <w:rPr>
          <w:b/>
          <w:bCs/>
          <w:color w:val="auto"/>
        </w:rPr>
        <w:t xml:space="preserve">Phase </w:t>
      </w:r>
      <w:r>
        <w:rPr>
          <w:b/>
          <w:bCs/>
          <w:color w:val="auto"/>
        </w:rPr>
        <w:t>4</w:t>
      </w:r>
      <w:r w:rsidRPr="00EE0F5F">
        <w:rPr>
          <w:b/>
          <w:bCs/>
          <w:color w:val="auto"/>
        </w:rPr>
        <w:t xml:space="preserve">: </w:t>
      </w:r>
    </w:p>
    <w:p w14:paraId="5BB92E8E" w14:textId="4A4440AF" w:rsidR="00865A38" w:rsidRDefault="00865A38" w:rsidP="00865A38">
      <w:pPr>
        <w:rPr>
          <w:color w:val="auto"/>
        </w:rPr>
      </w:pPr>
      <w:r w:rsidRPr="00751C25">
        <w:rPr>
          <w:color w:val="auto"/>
          <w:highlight w:val="lightGray"/>
        </w:rPr>
        <w:t>[Insert Summary]</w:t>
      </w:r>
    </w:p>
    <w:p w14:paraId="6A3BE642" w14:textId="77777777" w:rsidR="00865A38" w:rsidRPr="00F00606" w:rsidRDefault="00865A38" w:rsidP="00751C25">
      <w:pPr>
        <w:spacing w:line="336" w:lineRule="auto"/>
        <w:jc w:val="right"/>
        <w:rPr>
          <w:rFonts w:eastAsia="Arial"/>
          <w:color w:val="auto"/>
          <w:szCs w:val="28"/>
        </w:rPr>
      </w:pPr>
      <w:r>
        <w:rPr>
          <w:color w:val="auto"/>
        </w:rPr>
        <w:t>Estimated Completion Date:</w:t>
      </w:r>
      <w:r w:rsidRPr="00422B74">
        <w:rPr>
          <w:color w:val="auto"/>
        </w:rPr>
        <w:t xml:space="preserve"> </w:t>
      </w:r>
      <w:r w:rsidRPr="00C5504A">
        <w:rPr>
          <w:rFonts w:ascii="Arial" w:hAnsi="Arial"/>
          <w:color w:val="auto"/>
          <w:sz w:val="26"/>
          <w:szCs w:val="26"/>
          <w:highlight w:val="lightGray"/>
        </w:rPr>
        <w:t>08/25/XX</w:t>
      </w:r>
    </w:p>
    <w:p w14:paraId="7D1C8342" w14:textId="77777777" w:rsidR="00905468" w:rsidRDefault="00905468" w:rsidP="00905468">
      <w:pPr>
        <w:rPr>
          <w:b/>
          <w:bCs/>
          <w:color w:val="auto"/>
        </w:rPr>
      </w:pPr>
    </w:p>
    <w:p w14:paraId="64D2D933" w14:textId="447E28DD" w:rsidR="00C11D8A" w:rsidRDefault="00005C36" w:rsidP="00905468">
      <w:pPr>
        <w:rPr>
          <w:b/>
          <w:bCs/>
          <w:color w:val="auto"/>
        </w:rPr>
      </w:pPr>
      <w:r w:rsidRPr="00905468">
        <w:rPr>
          <w:b/>
          <w:bCs/>
          <w:color w:val="auto"/>
        </w:rPr>
        <w:t xml:space="preserve">Total Fee: </w:t>
      </w:r>
      <w:r w:rsidR="00905468" w:rsidRPr="00905468">
        <w:rPr>
          <w:b/>
          <w:bCs/>
          <w:color w:val="auto"/>
        </w:rPr>
        <w:t>[</w:t>
      </w:r>
      <w:r w:rsidR="00B70134" w:rsidRPr="00905468">
        <w:rPr>
          <w:b/>
          <w:bCs/>
          <w:color w:val="auto"/>
        </w:rPr>
        <w:t>XX/month</w:t>
      </w:r>
      <w:r w:rsidR="00905468" w:rsidRPr="00905468">
        <w:rPr>
          <w:b/>
          <w:bCs/>
          <w:color w:val="auto"/>
        </w:rPr>
        <w:t>]</w:t>
      </w:r>
      <w:r w:rsidR="00B70134" w:rsidRPr="00905468">
        <w:rPr>
          <w:b/>
          <w:bCs/>
          <w:color w:val="auto"/>
        </w:rPr>
        <w:t xml:space="preserve"> </w:t>
      </w:r>
      <w:r w:rsidR="00905468" w:rsidRPr="00905468">
        <w:rPr>
          <w:b/>
          <w:bCs/>
          <w:color w:val="auto"/>
        </w:rPr>
        <w:t>or [</w:t>
      </w:r>
      <w:r w:rsidR="00B70134" w:rsidRPr="00905468">
        <w:rPr>
          <w:b/>
          <w:bCs/>
          <w:color w:val="auto"/>
        </w:rPr>
        <w:t>$</w:t>
      </w:r>
      <w:r w:rsidR="0066619F">
        <w:rPr>
          <w:b/>
          <w:bCs/>
          <w:color w:val="auto"/>
        </w:rPr>
        <w:t>XX</w:t>
      </w:r>
      <w:r w:rsidR="00B70134" w:rsidRPr="00905468">
        <w:rPr>
          <w:b/>
          <w:bCs/>
          <w:color w:val="auto"/>
        </w:rPr>
        <w:t>,000</w:t>
      </w:r>
      <w:r w:rsidR="00905468" w:rsidRPr="00905468">
        <w:rPr>
          <w:b/>
          <w:bCs/>
          <w:color w:val="auto"/>
        </w:rPr>
        <w:t>]</w:t>
      </w:r>
    </w:p>
    <w:p w14:paraId="6762816F" w14:textId="1EE3737B" w:rsidR="003239E8" w:rsidRDefault="003239E8" w:rsidP="003239E8">
      <w:pPr>
        <w:spacing w:after="200"/>
        <w:rPr>
          <w:b/>
          <w:bCs/>
          <w:color w:val="auto"/>
        </w:rPr>
      </w:pPr>
      <w:r>
        <w:rPr>
          <w:b/>
          <w:bCs/>
          <w:color w:val="auto"/>
        </w:rPr>
        <w:br w:type="page"/>
      </w:r>
    </w:p>
    <w:p w14:paraId="2FE3E5AF" w14:textId="6C57F4CD" w:rsidR="003239E8" w:rsidRDefault="003239E8" w:rsidP="003239E8">
      <w:pPr>
        <w:pStyle w:val="Heading4"/>
        <w:rPr>
          <w:color w:val="auto"/>
        </w:rPr>
      </w:pPr>
      <w:r>
        <w:rPr>
          <w:color w:val="auto"/>
        </w:rPr>
        <w:lastRenderedPageBreak/>
        <w:t>Next Steps</w:t>
      </w:r>
    </w:p>
    <w:p w14:paraId="122D30A0" w14:textId="4E1DB5F6" w:rsidR="000311C3" w:rsidRDefault="000311C3" w:rsidP="000311C3">
      <w:pPr>
        <w:rPr>
          <w:b/>
          <w:bCs/>
          <w:color w:val="auto"/>
        </w:rPr>
      </w:pPr>
    </w:p>
    <w:p w14:paraId="64DA7A87" w14:textId="1275CB18" w:rsidR="000311C3" w:rsidRDefault="000311C3" w:rsidP="000311C3">
      <w:pPr>
        <w:rPr>
          <w:color w:val="auto"/>
        </w:rPr>
      </w:pPr>
      <w:r w:rsidRPr="000311C3">
        <w:rPr>
          <w:color w:val="auto"/>
        </w:rPr>
        <w:t xml:space="preserve">We would love to get started working together to help you </w:t>
      </w:r>
      <w:r w:rsidRPr="000311C3">
        <w:rPr>
          <w:color w:val="auto"/>
          <w:highlight w:val="lightGray"/>
        </w:rPr>
        <w:t>[insert client goal].</w:t>
      </w:r>
    </w:p>
    <w:p w14:paraId="1897611E" w14:textId="0275693C" w:rsidR="00401753" w:rsidRDefault="00401753" w:rsidP="000311C3">
      <w:pPr>
        <w:rPr>
          <w:color w:val="auto"/>
        </w:rPr>
      </w:pPr>
    </w:p>
    <w:p w14:paraId="6D52D226" w14:textId="534FF803" w:rsidR="00401753" w:rsidRDefault="00401753" w:rsidP="000311C3">
      <w:pPr>
        <w:rPr>
          <w:color w:val="auto"/>
        </w:rPr>
      </w:pPr>
      <w:r>
        <w:rPr>
          <w:color w:val="auto"/>
        </w:rPr>
        <w:t xml:space="preserve">To get started, please: </w:t>
      </w:r>
    </w:p>
    <w:p w14:paraId="3DEA6FF2" w14:textId="65D55D1F" w:rsidR="00401753" w:rsidRPr="00145356" w:rsidRDefault="00401753" w:rsidP="000311C3">
      <w:pPr>
        <w:rPr>
          <w:color w:val="auto"/>
        </w:rPr>
      </w:pPr>
    </w:p>
    <w:p w14:paraId="5CABEA7C" w14:textId="57E4EA1C" w:rsidR="00145356" w:rsidRPr="00145356" w:rsidRDefault="00C747FE" w:rsidP="00145356">
      <w:pPr>
        <w:rPr>
          <w:color w:val="auto"/>
        </w:rPr>
      </w:pPr>
      <w:r w:rsidRPr="00C747FE">
        <w:rPr>
          <w:color w:val="auto"/>
          <w:highlight w:val="lightGray"/>
        </w:rPr>
        <w:t>[</w:t>
      </w:r>
      <w:r w:rsidR="005041FC">
        <w:rPr>
          <w:color w:val="auto"/>
          <w:highlight w:val="lightGray"/>
        </w:rPr>
        <w:t>S</w:t>
      </w:r>
      <w:r w:rsidR="00145356" w:rsidRPr="00C747FE">
        <w:rPr>
          <w:color w:val="auto"/>
          <w:highlight w:val="lightGray"/>
        </w:rPr>
        <w:t xml:space="preserve">pecify what the </w:t>
      </w:r>
      <w:r w:rsidR="005041FC">
        <w:rPr>
          <w:color w:val="auto"/>
          <w:highlight w:val="lightGray"/>
        </w:rPr>
        <w:t>prospect</w:t>
      </w:r>
      <w:r w:rsidR="00145356" w:rsidRPr="00C747FE">
        <w:rPr>
          <w:color w:val="auto"/>
          <w:highlight w:val="lightGray"/>
        </w:rPr>
        <w:t xml:space="preserve"> </w:t>
      </w:r>
      <w:r w:rsidR="00F044E9" w:rsidRPr="00C747FE">
        <w:rPr>
          <w:color w:val="auto"/>
          <w:highlight w:val="lightGray"/>
        </w:rPr>
        <w:t>must</w:t>
      </w:r>
      <w:r w:rsidR="00145356" w:rsidRPr="00C747FE">
        <w:rPr>
          <w:color w:val="auto"/>
          <w:highlight w:val="lightGray"/>
        </w:rPr>
        <w:t xml:space="preserve"> do to accept </w:t>
      </w:r>
      <w:r w:rsidR="007840A7">
        <w:rPr>
          <w:color w:val="auto"/>
          <w:highlight w:val="lightGray"/>
        </w:rPr>
        <w:t>the</w:t>
      </w:r>
      <w:r w:rsidR="00145356" w:rsidRPr="00C747FE">
        <w:rPr>
          <w:color w:val="auto"/>
          <w:highlight w:val="lightGray"/>
        </w:rPr>
        <w:t xml:space="preserve"> offer</w:t>
      </w:r>
      <w:r w:rsidRPr="00C747FE">
        <w:rPr>
          <w:color w:val="auto"/>
          <w:highlight w:val="lightGray"/>
        </w:rPr>
        <w:t>]</w:t>
      </w:r>
      <w:r w:rsidR="00BD1482">
        <w:rPr>
          <w:color w:val="auto"/>
          <w:highlight w:val="lightGray"/>
        </w:rPr>
        <w:t xml:space="preserve"> Example:</w:t>
      </w:r>
      <w:r w:rsidR="00145356" w:rsidRPr="00145356">
        <w:rPr>
          <w:color w:val="auto"/>
        </w:rPr>
        <w:t xml:space="preserve"> </w:t>
      </w:r>
    </w:p>
    <w:p w14:paraId="302EA45F" w14:textId="77777777" w:rsidR="00145356" w:rsidRPr="00145356" w:rsidRDefault="00145356" w:rsidP="00145356">
      <w:pPr>
        <w:rPr>
          <w:color w:val="auto"/>
        </w:rPr>
      </w:pPr>
    </w:p>
    <w:p w14:paraId="14F9FDA2" w14:textId="7BD6CE9F" w:rsidR="00145356" w:rsidRPr="00A70B8B" w:rsidRDefault="00145356" w:rsidP="00A70B8B">
      <w:pPr>
        <w:pStyle w:val="ListParagraph"/>
        <w:numPr>
          <w:ilvl w:val="0"/>
          <w:numId w:val="6"/>
        </w:numPr>
        <w:rPr>
          <w:color w:val="auto"/>
        </w:rPr>
      </w:pPr>
      <w:r w:rsidRPr="00A70B8B">
        <w:rPr>
          <w:color w:val="auto"/>
        </w:rPr>
        <w:t xml:space="preserve">Accept the proposal </w:t>
      </w:r>
      <w:r w:rsidR="0066619F">
        <w:rPr>
          <w:color w:val="auto"/>
        </w:rPr>
        <w:t>and/</w:t>
      </w:r>
      <w:r w:rsidR="00A70B8B" w:rsidRPr="00A70B8B">
        <w:rPr>
          <w:color w:val="auto"/>
        </w:rPr>
        <w:t>or discuss desired changes</w:t>
      </w:r>
      <w:r w:rsidRPr="00A70B8B">
        <w:rPr>
          <w:color w:val="auto"/>
        </w:rPr>
        <w:t xml:space="preserve">  </w:t>
      </w:r>
    </w:p>
    <w:p w14:paraId="5583F9CE" w14:textId="065A9531" w:rsidR="00145356" w:rsidRPr="00A70B8B" w:rsidRDefault="00A70B8B" w:rsidP="00A70B8B">
      <w:pPr>
        <w:pStyle w:val="ListParagraph"/>
        <w:numPr>
          <w:ilvl w:val="0"/>
          <w:numId w:val="6"/>
        </w:numPr>
        <w:rPr>
          <w:color w:val="auto"/>
        </w:rPr>
      </w:pPr>
      <w:r w:rsidRPr="00A70B8B">
        <w:rPr>
          <w:color w:val="auto"/>
        </w:rPr>
        <w:t xml:space="preserve">We will send you a contract to </w:t>
      </w:r>
      <w:r w:rsidR="00145356" w:rsidRPr="00A70B8B">
        <w:rPr>
          <w:color w:val="auto"/>
        </w:rPr>
        <w:t xml:space="preserve">sign </w:t>
      </w:r>
    </w:p>
    <w:p w14:paraId="43133864" w14:textId="77107E26" w:rsidR="00145356" w:rsidRPr="00A70B8B" w:rsidRDefault="00145356" w:rsidP="00A70B8B">
      <w:pPr>
        <w:pStyle w:val="ListParagraph"/>
        <w:numPr>
          <w:ilvl w:val="0"/>
          <w:numId w:val="6"/>
        </w:numPr>
        <w:rPr>
          <w:color w:val="auto"/>
        </w:rPr>
      </w:pPr>
      <w:r w:rsidRPr="00A70B8B">
        <w:rPr>
          <w:color w:val="auto"/>
        </w:rPr>
        <w:t xml:space="preserve">Submit an initial </w:t>
      </w:r>
      <w:r w:rsidR="00BC4BCF">
        <w:rPr>
          <w:color w:val="auto"/>
        </w:rPr>
        <w:t>deposit</w:t>
      </w:r>
      <w:r w:rsidRPr="00A70B8B">
        <w:rPr>
          <w:color w:val="auto"/>
        </w:rPr>
        <w:t xml:space="preserve"> of</w:t>
      </w:r>
      <w:r w:rsidR="0066619F">
        <w:rPr>
          <w:color w:val="auto"/>
        </w:rPr>
        <w:t xml:space="preserve">… </w:t>
      </w:r>
    </w:p>
    <w:p w14:paraId="53672506" w14:textId="77777777" w:rsidR="00145356" w:rsidRPr="00145356" w:rsidRDefault="00145356" w:rsidP="00145356">
      <w:pPr>
        <w:rPr>
          <w:color w:val="auto"/>
        </w:rPr>
      </w:pPr>
    </w:p>
    <w:p w14:paraId="28A86201" w14:textId="2BD26DFE" w:rsidR="007438F4" w:rsidRDefault="007438F4" w:rsidP="00145356">
      <w:pPr>
        <w:rPr>
          <w:color w:val="auto"/>
        </w:rPr>
      </w:pPr>
      <w:r w:rsidRPr="007438F4">
        <w:rPr>
          <w:color w:val="auto"/>
          <w:highlight w:val="lightGray"/>
        </w:rPr>
        <w:t xml:space="preserve">[State what will happen immediately </w:t>
      </w:r>
      <w:r w:rsidR="007840A7">
        <w:rPr>
          <w:color w:val="auto"/>
          <w:highlight w:val="lightGray"/>
        </w:rPr>
        <w:t>after the offer is accepted</w:t>
      </w:r>
      <w:r w:rsidRPr="007438F4">
        <w:rPr>
          <w:color w:val="auto"/>
          <w:highlight w:val="lightGray"/>
        </w:rPr>
        <w:t xml:space="preserve"> to set expectations.]</w:t>
      </w:r>
    </w:p>
    <w:p w14:paraId="5769AD1F" w14:textId="0C2371A8" w:rsidR="0027397D" w:rsidRDefault="0027397D" w:rsidP="00145356">
      <w:pPr>
        <w:rPr>
          <w:color w:val="auto"/>
        </w:rPr>
      </w:pPr>
    </w:p>
    <w:p w14:paraId="46CBE304" w14:textId="6C649075" w:rsidR="0027397D" w:rsidRDefault="0027397D" w:rsidP="00145356">
      <w:pPr>
        <w:rPr>
          <w:color w:val="auto"/>
        </w:rPr>
      </w:pPr>
      <w:r>
        <w:rPr>
          <w:color w:val="auto"/>
        </w:rPr>
        <w:t xml:space="preserve">We look forward to working together with you. </w:t>
      </w:r>
    </w:p>
    <w:p w14:paraId="6906C227" w14:textId="43533081" w:rsidR="00D440E2" w:rsidRDefault="00D440E2" w:rsidP="00145356">
      <w:pPr>
        <w:rPr>
          <w:color w:val="auto"/>
        </w:rPr>
      </w:pPr>
    </w:p>
    <w:p w14:paraId="697892A3" w14:textId="7D0E7677" w:rsidR="00D440E2" w:rsidRDefault="00D440E2" w:rsidP="00145356">
      <w:pPr>
        <w:rPr>
          <w:color w:val="auto"/>
        </w:rPr>
      </w:pPr>
      <w:r>
        <w:rPr>
          <w:color w:val="auto"/>
        </w:rPr>
        <w:t>Than</w:t>
      </w:r>
      <w:r w:rsidR="00AD12D4">
        <w:rPr>
          <w:color w:val="auto"/>
        </w:rPr>
        <w:t>k you,</w:t>
      </w:r>
    </w:p>
    <w:p w14:paraId="2EE3BC80" w14:textId="37C7FCA3" w:rsidR="00AD12D4" w:rsidRPr="00AD12D4" w:rsidRDefault="00AD12D4" w:rsidP="00145356">
      <w:pPr>
        <w:rPr>
          <w:color w:val="auto"/>
          <w:highlight w:val="lightGray"/>
        </w:rPr>
      </w:pPr>
      <w:r w:rsidRPr="00AD12D4">
        <w:rPr>
          <w:color w:val="auto"/>
          <w:highlight w:val="lightGray"/>
        </w:rPr>
        <w:t>Your Name</w:t>
      </w:r>
    </w:p>
    <w:p w14:paraId="0E33B9BB" w14:textId="037DF46D" w:rsidR="00AD12D4" w:rsidRDefault="00AD12D4" w:rsidP="00145356">
      <w:pPr>
        <w:rPr>
          <w:color w:val="auto"/>
        </w:rPr>
      </w:pPr>
      <w:r w:rsidRPr="00AD12D4">
        <w:rPr>
          <w:color w:val="auto"/>
          <w:highlight w:val="lightGray"/>
        </w:rPr>
        <w:t>Your Position</w:t>
      </w:r>
    </w:p>
    <w:p w14:paraId="45624FAB" w14:textId="48AB3172" w:rsidR="00401753" w:rsidRPr="00145356" w:rsidRDefault="00401753" w:rsidP="00145356">
      <w:pPr>
        <w:rPr>
          <w:color w:val="auto"/>
        </w:rPr>
      </w:pPr>
    </w:p>
    <w:sectPr w:rsidR="00401753" w:rsidRPr="00145356" w:rsidSect="004B7E44">
      <w:headerReference w:type="default" r:id="rId11"/>
      <w:footerReference w:type="default" r:id="rId12"/>
      <w:footerReference w:type="first" r:id="rId13"/>
      <w:pgSz w:w="12240" w:h="15840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1B488" w14:textId="77777777" w:rsidR="00AF74B4" w:rsidRDefault="00AF74B4" w:rsidP="004B7E44">
      <w:r>
        <w:separator/>
      </w:r>
    </w:p>
  </w:endnote>
  <w:endnote w:type="continuationSeparator" w:id="0">
    <w:p w14:paraId="20723018" w14:textId="77777777" w:rsidR="00AF74B4" w:rsidRDefault="00AF74B4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18D9CC99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0A772BD9" w14:textId="77777777" w:rsidR="004B7E44" w:rsidRDefault="004B7E44" w:rsidP="004B7E44">
          <w:pPr>
            <w:pStyle w:val="Footer"/>
          </w:pPr>
          <w:r>
            <w:t>www.companywebsite.com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6FC689" w14:textId="77777777" w:rsidR="005A718F" w:rsidRDefault="005A718F" w:rsidP="004B7E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0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F3656" w14:textId="77777777" w:rsidR="00AF74B4" w:rsidRDefault="00AF74B4" w:rsidP="004B7E44">
      <w:r>
        <w:separator/>
      </w:r>
    </w:p>
  </w:footnote>
  <w:footnote w:type="continuationSeparator" w:id="0">
    <w:p w14:paraId="3AD77234" w14:textId="77777777" w:rsidR="00AF74B4" w:rsidRDefault="00AF74B4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5D4464C2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65BEA171" w14:textId="77777777" w:rsidR="004B7E44" w:rsidRDefault="004B7E44" w:rsidP="004B7E4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2B45C14E" wp14:editId="2E158948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48C315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B45C14E" id="Rectangle 11" o:spid="_x0000_s1032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" fillcolor="#a4063e [3204]" stroked="f" strokeweight="2pt">
                    <v:textbox>
                      <w:txbxContent>
                        <w:p w14:paraId="3C48C315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</w:rPr>
                            <w:t>2</w:t>
                          </w:r>
                          <w:r w:rsidRPr="004B7E44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86C13"/>
    <w:multiLevelType w:val="hybridMultilevel"/>
    <w:tmpl w:val="B14C65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F6E26"/>
    <w:multiLevelType w:val="hybridMultilevel"/>
    <w:tmpl w:val="DDFC8B52"/>
    <w:lvl w:ilvl="0" w:tplc="3EB64C8E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1" w:tplc="55E6B7EA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2" w:tplc="43AA344A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3" w:tplc="507AD0E6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4" w:tplc="A78AE484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5" w:tplc="5A98E520">
      <w:start w:val="1"/>
      <w:numFmt w:val="bullet"/>
      <w:lvlText w:val="•"/>
      <w:lvlJc w:val="left"/>
      <w:pPr>
        <w:ind w:left="2013" w:hanging="2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6" w:tplc="A0A099F0">
      <w:start w:val="1"/>
      <w:numFmt w:val="bullet"/>
      <w:lvlText w:val="•"/>
      <w:lvlJc w:val="left"/>
      <w:pPr>
        <w:ind w:left="2373" w:hanging="2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7" w:tplc="FC18AB1C">
      <w:start w:val="1"/>
      <w:numFmt w:val="bullet"/>
      <w:lvlText w:val="•"/>
      <w:lvlJc w:val="left"/>
      <w:pPr>
        <w:ind w:left="2733" w:hanging="2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  <w:lvl w:ilvl="8" w:tplc="EA684708">
      <w:start w:val="1"/>
      <w:numFmt w:val="bullet"/>
      <w:lvlText w:val="•"/>
      <w:lvlJc w:val="left"/>
      <w:pPr>
        <w:ind w:left="3093" w:hanging="2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-2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34A13F4E"/>
    <w:multiLevelType w:val="hybridMultilevel"/>
    <w:tmpl w:val="8EC0F432"/>
    <w:lvl w:ilvl="0" w:tplc="A1E8BAE6">
      <w:start w:val="3"/>
      <w:numFmt w:val="bullet"/>
      <w:lvlText w:val="-"/>
      <w:lvlJc w:val="left"/>
      <w:pPr>
        <w:ind w:left="430" w:hanging="360"/>
      </w:pPr>
      <w:rPr>
        <w:rFonts w:ascii="Arial" w:eastAsia="Arial Unicode MS" w:hAnsi="Arial" w:cs="Arial" w:hint="default"/>
        <w:sz w:val="26"/>
      </w:rPr>
    </w:lvl>
    <w:lvl w:ilvl="1" w:tplc="10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3" w15:restartNumberingAfterBreak="0">
    <w:nsid w:val="4133073C"/>
    <w:multiLevelType w:val="hybridMultilevel"/>
    <w:tmpl w:val="5CA45D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BF643E"/>
    <w:multiLevelType w:val="hybridMultilevel"/>
    <w:tmpl w:val="D9AC1B7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450322"/>
    <w:multiLevelType w:val="hybridMultilevel"/>
    <w:tmpl w:val="D9F8AF4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E641BC"/>
    <w:multiLevelType w:val="hybridMultilevel"/>
    <w:tmpl w:val="26EA64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2D5"/>
    <w:rsid w:val="00005C36"/>
    <w:rsid w:val="00023B1F"/>
    <w:rsid w:val="000311C3"/>
    <w:rsid w:val="00043F35"/>
    <w:rsid w:val="00050FF1"/>
    <w:rsid w:val="00072A25"/>
    <w:rsid w:val="00075DA3"/>
    <w:rsid w:val="000905C4"/>
    <w:rsid w:val="000A72F3"/>
    <w:rsid w:val="000A7761"/>
    <w:rsid w:val="000B01C3"/>
    <w:rsid w:val="00105441"/>
    <w:rsid w:val="00112757"/>
    <w:rsid w:val="001239C4"/>
    <w:rsid w:val="00123AFC"/>
    <w:rsid w:val="00145356"/>
    <w:rsid w:val="001512F6"/>
    <w:rsid w:val="00177BD8"/>
    <w:rsid w:val="001847DD"/>
    <w:rsid w:val="00194037"/>
    <w:rsid w:val="00196EB2"/>
    <w:rsid w:val="001A74F9"/>
    <w:rsid w:val="001B2A15"/>
    <w:rsid w:val="001D1AE9"/>
    <w:rsid w:val="001D212B"/>
    <w:rsid w:val="001D24FE"/>
    <w:rsid w:val="001D62D5"/>
    <w:rsid w:val="001F0916"/>
    <w:rsid w:val="001F6C2E"/>
    <w:rsid w:val="00201CC5"/>
    <w:rsid w:val="00212F8F"/>
    <w:rsid w:val="0022224B"/>
    <w:rsid w:val="00233E06"/>
    <w:rsid w:val="002355F2"/>
    <w:rsid w:val="00236164"/>
    <w:rsid w:val="00236970"/>
    <w:rsid w:val="0024148C"/>
    <w:rsid w:val="002430E7"/>
    <w:rsid w:val="0027397D"/>
    <w:rsid w:val="00274457"/>
    <w:rsid w:val="002765C7"/>
    <w:rsid w:val="00293AE6"/>
    <w:rsid w:val="00293B83"/>
    <w:rsid w:val="002E3C8D"/>
    <w:rsid w:val="002E685D"/>
    <w:rsid w:val="00306FF3"/>
    <w:rsid w:val="00317731"/>
    <w:rsid w:val="003239E8"/>
    <w:rsid w:val="003270CA"/>
    <w:rsid w:val="00337048"/>
    <w:rsid w:val="003449CD"/>
    <w:rsid w:val="00380234"/>
    <w:rsid w:val="00395550"/>
    <w:rsid w:val="003B690B"/>
    <w:rsid w:val="003B76EF"/>
    <w:rsid w:val="003D1649"/>
    <w:rsid w:val="003D3D85"/>
    <w:rsid w:val="003F100F"/>
    <w:rsid w:val="003F4355"/>
    <w:rsid w:val="00401753"/>
    <w:rsid w:val="00402379"/>
    <w:rsid w:val="0040578B"/>
    <w:rsid w:val="0041259C"/>
    <w:rsid w:val="00416B0A"/>
    <w:rsid w:val="00422B74"/>
    <w:rsid w:val="0043386F"/>
    <w:rsid w:val="004521A4"/>
    <w:rsid w:val="00452759"/>
    <w:rsid w:val="004551D9"/>
    <w:rsid w:val="0047298B"/>
    <w:rsid w:val="004767D6"/>
    <w:rsid w:val="00481D81"/>
    <w:rsid w:val="00493F2A"/>
    <w:rsid w:val="004947BD"/>
    <w:rsid w:val="004A22F2"/>
    <w:rsid w:val="004A6995"/>
    <w:rsid w:val="004B7E44"/>
    <w:rsid w:val="004D5252"/>
    <w:rsid w:val="004F2B86"/>
    <w:rsid w:val="00500712"/>
    <w:rsid w:val="005041FC"/>
    <w:rsid w:val="005123ED"/>
    <w:rsid w:val="00532C49"/>
    <w:rsid w:val="005459FA"/>
    <w:rsid w:val="00557F65"/>
    <w:rsid w:val="00570CDA"/>
    <w:rsid w:val="0058182C"/>
    <w:rsid w:val="00591824"/>
    <w:rsid w:val="00595C3F"/>
    <w:rsid w:val="005A718F"/>
    <w:rsid w:val="005A7CDC"/>
    <w:rsid w:val="005C5227"/>
    <w:rsid w:val="005C65D5"/>
    <w:rsid w:val="005C722D"/>
    <w:rsid w:val="00657E7C"/>
    <w:rsid w:val="00660680"/>
    <w:rsid w:val="006641FD"/>
    <w:rsid w:val="0066619F"/>
    <w:rsid w:val="006747FE"/>
    <w:rsid w:val="00686C8C"/>
    <w:rsid w:val="006A1DB7"/>
    <w:rsid w:val="006A3CE7"/>
    <w:rsid w:val="006A63FC"/>
    <w:rsid w:val="006B2336"/>
    <w:rsid w:val="006C13BA"/>
    <w:rsid w:val="006C1417"/>
    <w:rsid w:val="006C1CC3"/>
    <w:rsid w:val="006C54AA"/>
    <w:rsid w:val="006D4A27"/>
    <w:rsid w:val="0072303D"/>
    <w:rsid w:val="00742856"/>
    <w:rsid w:val="007438F4"/>
    <w:rsid w:val="007502A1"/>
    <w:rsid w:val="00750750"/>
    <w:rsid w:val="007516CF"/>
    <w:rsid w:val="00751C25"/>
    <w:rsid w:val="007722C2"/>
    <w:rsid w:val="007840A7"/>
    <w:rsid w:val="007B4869"/>
    <w:rsid w:val="007B7B2A"/>
    <w:rsid w:val="007C729D"/>
    <w:rsid w:val="007D03B3"/>
    <w:rsid w:val="007E655D"/>
    <w:rsid w:val="00801E1B"/>
    <w:rsid w:val="008034CB"/>
    <w:rsid w:val="00805318"/>
    <w:rsid w:val="0080736A"/>
    <w:rsid w:val="008153F2"/>
    <w:rsid w:val="00831AFF"/>
    <w:rsid w:val="008372C1"/>
    <w:rsid w:val="008378C6"/>
    <w:rsid w:val="0084310B"/>
    <w:rsid w:val="00854BC9"/>
    <w:rsid w:val="00865A38"/>
    <w:rsid w:val="0088024E"/>
    <w:rsid w:val="00882A0E"/>
    <w:rsid w:val="008945FB"/>
    <w:rsid w:val="008B33BC"/>
    <w:rsid w:val="008B6C24"/>
    <w:rsid w:val="008D2998"/>
    <w:rsid w:val="008E45CF"/>
    <w:rsid w:val="00905468"/>
    <w:rsid w:val="00910A27"/>
    <w:rsid w:val="009120E9"/>
    <w:rsid w:val="00913A7B"/>
    <w:rsid w:val="0093101D"/>
    <w:rsid w:val="00934A2A"/>
    <w:rsid w:val="00945900"/>
    <w:rsid w:val="00960601"/>
    <w:rsid w:val="00964030"/>
    <w:rsid w:val="00972DCB"/>
    <w:rsid w:val="00975163"/>
    <w:rsid w:val="009B3774"/>
    <w:rsid w:val="009C396C"/>
    <w:rsid w:val="009D1270"/>
    <w:rsid w:val="00A34F5A"/>
    <w:rsid w:val="00A364FB"/>
    <w:rsid w:val="00A43BAC"/>
    <w:rsid w:val="00A51F5A"/>
    <w:rsid w:val="00A5613D"/>
    <w:rsid w:val="00A573EF"/>
    <w:rsid w:val="00A62C84"/>
    <w:rsid w:val="00A63DF9"/>
    <w:rsid w:val="00A647B1"/>
    <w:rsid w:val="00A70537"/>
    <w:rsid w:val="00A70B8B"/>
    <w:rsid w:val="00A72480"/>
    <w:rsid w:val="00AA10D4"/>
    <w:rsid w:val="00AD12D4"/>
    <w:rsid w:val="00AE302D"/>
    <w:rsid w:val="00AF74B4"/>
    <w:rsid w:val="00B11CD9"/>
    <w:rsid w:val="00B20566"/>
    <w:rsid w:val="00B30EC9"/>
    <w:rsid w:val="00B31B2D"/>
    <w:rsid w:val="00B53045"/>
    <w:rsid w:val="00B572B4"/>
    <w:rsid w:val="00B70134"/>
    <w:rsid w:val="00BA2197"/>
    <w:rsid w:val="00BB7824"/>
    <w:rsid w:val="00BC4BCF"/>
    <w:rsid w:val="00BD0029"/>
    <w:rsid w:val="00BD1482"/>
    <w:rsid w:val="00BD1B5C"/>
    <w:rsid w:val="00BD3DDB"/>
    <w:rsid w:val="00BD6360"/>
    <w:rsid w:val="00BE1623"/>
    <w:rsid w:val="00BE4291"/>
    <w:rsid w:val="00BF505B"/>
    <w:rsid w:val="00C0210C"/>
    <w:rsid w:val="00C05792"/>
    <w:rsid w:val="00C078AE"/>
    <w:rsid w:val="00C11D8A"/>
    <w:rsid w:val="00C22E5B"/>
    <w:rsid w:val="00C25545"/>
    <w:rsid w:val="00C46370"/>
    <w:rsid w:val="00C5206B"/>
    <w:rsid w:val="00C5311A"/>
    <w:rsid w:val="00C5504A"/>
    <w:rsid w:val="00C57BD3"/>
    <w:rsid w:val="00C61A0B"/>
    <w:rsid w:val="00C61CF4"/>
    <w:rsid w:val="00C7215B"/>
    <w:rsid w:val="00C747FE"/>
    <w:rsid w:val="00C84D61"/>
    <w:rsid w:val="00C9732B"/>
    <w:rsid w:val="00CA38B0"/>
    <w:rsid w:val="00CA3BD2"/>
    <w:rsid w:val="00CA71E4"/>
    <w:rsid w:val="00CB05A5"/>
    <w:rsid w:val="00CB217A"/>
    <w:rsid w:val="00CB2A63"/>
    <w:rsid w:val="00CB7C2F"/>
    <w:rsid w:val="00CC158E"/>
    <w:rsid w:val="00CE0514"/>
    <w:rsid w:val="00CE0FB6"/>
    <w:rsid w:val="00CE3103"/>
    <w:rsid w:val="00CF0CF5"/>
    <w:rsid w:val="00D110A5"/>
    <w:rsid w:val="00D25429"/>
    <w:rsid w:val="00D270E1"/>
    <w:rsid w:val="00D313DB"/>
    <w:rsid w:val="00D440E2"/>
    <w:rsid w:val="00D74C58"/>
    <w:rsid w:val="00D77382"/>
    <w:rsid w:val="00D868AF"/>
    <w:rsid w:val="00DA6FCA"/>
    <w:rsid w:val="00DB26A7"/>
    <w:rsid w:val="00DC546E"/>
    <w:rsid w:val="00DD43D3"/>
    <w:rsid w:val="00DD67F8"/>
    <w:rsid w:val="00DE30FE"/>
    <w:rsid w:val="00DE41F5"/>
    <w:rsid w:val="00E2697D"/>
    <w:rsid w:val="00E2720A"/>
    <w:rsid w:val="00E30133"/>
    <w:rsid w:val="00E37FC5"/>
    <w:rsid w:val="00E45D18"/>
    <w:rsid w:val="00E50671"/>
    <w:rsid w:val="00E61310"/>
    <w:rsid w:val="00E734EF"/>
    <w:rsid w:val="00E76CAD"/>
    <w:rsid w:val="00E81D90"/>
    <w:rsid w:val="00E91DD9"/>
    <w:rsid w:val="00E92F35"/>
    <w:rsid w:val="00E93A1A"/>
    <w:rsid w:val="00E94B5F"/>
    <w:rsid w:val="00EA772F"/>
    <w:rsid w:val="00EB69EB"/>
    <w:rsid w:val="00EC04DF"/>
    <w:rsid w:val="00EC13C2"/>
    <w:rsid w:val="00ED7A5E"/>
    <w:rsid w:val="00EE0F5F"/>
    <w:rsid w:val="00EE7754"/>
    <w:rsid w:val="00EF3F5C"/>
    <w:rsid w:val="00F00606"/>
    <w:rsid w:val="00F044E9"/>
    <w:rsid w:val="00F06510"/>
    <w:rsid w:val="00F162EF"/>
    <w:rsid w:val="00F306E2"/>
    <w:rsid w:val="00F53474"/>
    <w:rsid w:val="00F5778C"/>
    <w:rsid w:val="00F776FB"/>
    <w:rsid w:val="00F84D60"/>
    <w:rsid w:val="00FA0F80"/>
    <w:rsid w:val="00FA52C1"/>
    <w:rsid w:val="00FA702C"/>
    <w:rsid w:val="00FB1C92"/>
    <w:rsid w:val="00FB6161"/>
    <w:rsid w:val="00FC03E1"/>
    <w:rsid w:val="00FD115A"/>
    <w:rsid w:val="00FE22E0"/>
    <w:rsid w:val="00FE7B5E"/>
    <w:rsid w:val="00FF1E74"/>
    <w:rsid w:val="00FF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E7064"/>
  <w15:chartTrackingRefBased/>
  <w15:docId w15:val="{E495B575-DE24-4434-93B3-3AABF1812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1D62D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B6161"/>
    <w:rPr>
      <w:i/>
      <w:iCs/>
    </w:rPr>
  </w:style>
  <w:style w:type="paragraph" w:customStyle="1" w:styleId="FreeForm">
    <w:name w:val="Free Form"/>
    <w:rsid w:val="00CE0FB6"/>
    <w:pPr>
      <w:spacing w:after="0" w:line="240" w:lineRule="auto"/>
    </w:pPr>
    <w:rPr>
      <w:rFonts w:ascii="Cambria" w:eastAsia="Arial Unicode MS" w:hAnsi="Cambria" w:cs="Arial Unicode MS"/>
      <w:color w:val="000000"/>
      <w:sz w:val="24"/>
      <w:szCs w:val="24"/>
      <w:lang w:val="es-ES_tradnl" w:eastAsia="en-CA"/>
    </w:rPr>
  </w:style>
  <w:style w:type="paragraph" w:customStyle="1" w:styleId="TableGrid1">
    <w:name w:val="Table Grid1"/>
    <w:rsid w:val="002355F2"/>
    <w:pP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E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EC9"/>
    <w:rPr>
      <w:rFonts w:ascii="Segoe UI" w:eastAsiaTheme="minorEastAsia" w:hAnsi="Segoe UI" w:cs="Segoe UI"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aval\AppData\Roaming\Microsoft\Templates\Business%20report%20(Professional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72A8E5BD02641DDA9345E91B3AA4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8BDC6-75D2-47DF-A313-E929709C41F2}"/>
      </w:docPartPr>
      <w:docPartBody>
        <w:p w:rsidR="00277852" w:rsidRDefault="00FD2138">
          <w:pPr>
            <w:pStyle w:val="972A8E5BD02641DDA9345E91B3AA4769"/>
          </w:pPr>
          <w:r>
            <w:t>Company Name</w:t>
          </w:r>
        </w:p>
      </w:docPartBody>
    </w:docPart>
    <w:docPart>
      <w:docPartPr>
        <w:name w:val="0F59BC7BFC5C401C96347A6614A46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6B403-8380-42A1-BB2D-45487A922183}"/>
      </w:docPartPr>
      <w:docPartBody>
        <w:p w:rsidR="00277852" w:rsidRDefault="00FD2138">
          <w:pPr>
            <w:pStyle w:val="0F59BC7BFC5C401C96347A6614A465D5"/>
          </w:pPr>
          <w:r>
            <w:t>Marketing Plan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138"/>
    <w:rsid w:val="00277852"/>
    <w:rsid w:val="00EA349D"/>
    <w:rsid w:val="00FD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2A8E5BD02641DDA9345E91B3AA4769">
    <w:name w:val="972A8E5BD02641DDA9345E91B3AA4769"/>
  </w:style>
  <w:style w:type="paragraph" w:customStyle="1" w:styleId="0F59BC7BFC5C401C96347A6614A465D5">
    <w:name w:val="0F59BC7BFC5C401C96347A6614A465D5"/>
  </w:style>
  <w:style w:type="paragraph" w:customStyle="1" w:styleId="6638B13D08FB41889FF93CD24573C05E">
    <w:name w:val="6638B13D08FB41889FF93CD24573C05E"/>
  </w:style>
  <w:style w:type="paragraph" w:customStyle="1" w:styleId="DDB8512047DA45D0B481E16ED506C097">
    <w:name w:val="DDB8512047DA45D0B481E16ED506C097"/>
  </w:style>
  <w:style w:type="paragraph" w:customStyle="1" w:styleId="C39C1F15DF504C0DB215ACAE559FFC17">
    <w:name w:val="C39C1F15DF504C0DB215ACAE559FFC17"/>
  </w:style>
  <w:style w:type="paragraph" w:customStyle="1" w:styleId="0A92A5AC0D9C4C36B192998F5A5D30B8">
    <w:name w:val="0A92A5AC0D9C4C36B192998F5A5D30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192AC-9319-5641-BBAF-4CA37733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C:\Users\caval\AppData\Roaming\Microsoft\Templates\Business report (Professional design).dotx</Template>
  <TotalTime>0</TotalTime>
  <Pages>8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 Cavaliere</dc:creator>
  <cp:keywords/>
  <dc:description/>
  <cp:lastModifiedBy/>
  <cp:revision>2</cp:revision>
  <dcterms:created xsi:type="dcterms:W3CDTF">2019-11-20T20:03:00Z</dcterms:created>
  <dcterms:modified xsi:type="dcterms:W3CDTF">2019-11-20T20:03:00Z</dcterms:modified>
</cp:coreProperties>
</file>